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644FF" w14:textId="78FDAF88" w:rsidR="004B29F8" w:rsidRDefault="00BC7671" w:rsidP="004B29F8">
      <w:pPr>
        <w:spacing w:before="4"/>
        <w:rPr>
          <w:rFonts w:ascii="Times New Roman" w:eastAsia="Times New Roman" w:hAnsi="Times New Roman"/>
          <w:sz w:val="5"/>
          <w:szCs w:val="5"/>
        </w:rPr>
      </w:pPr>
      <w:r w:rsidRPr="007C0690">
        <w:rPr>
          <w:b/>
          <w:bCs/>
          <w:noProof/>
          <w:sz w:val="32"/>
          <w:szCs w:val="32"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466A6B7E" wp14:editId="7117206D">
                <wp:simplePos x="0" y="0"/>
                <wp:positionH relativeFrom="margin">
                  <wp:posOffset>2137410</wp:posOffset>
                </wp:positionH>
                <wp:positionV relativeFrom="paragraph">
                  <wp:posOffset>-155575</wp:posOffset>
                </wp:positionV>
                <wp:extent cx="4839335" cy="1555750"/>
                <wp:effectExtent l="0" t="0" r="37465" b="190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335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6BAAD" w14:textId="7875C2F9" w:rsidR="007C0690" w:rsidRPr="00BC7671" w:rsidRDefault="00C00C54">
                            <w:pPr>
                              <w:rPr>
                                <w:sz w:val="23"/>
                                <w:szCs w:val="23"/>
                                <w:lang w:val="it-IT"/>
                              </w:rPr>
                            </w:pP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Le iscrizioni si ricevono </w:t>
                            </w:r>
                            <w:r w:rsidR="00036A43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dal 10</w:t>
                            </w:r>
                            <w:r w:rsidRPr="007D627B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 xml:space="preserve"> al</w:t>
                            </w: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 </w:t>
                            </w:r>
                            <w:r w:rsidR="00036A43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31 gennaio 2022</w:t>
                            </w: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 solo   via mail </w:t>
                            </w:r>
                            <w:proofErr w:type="gramStart"/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all’indirizzo  </w:t>
                            </w:r>
                            <w:r w:rsidRPr="00BC7671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santamariainfanzia@gmail.com</w:t>
                            </w:r>
                            <w:proofErr w:type="gramEnd"/>
                            <w:r w:rsidRPr="00BC7671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 xml:space="preserve"> </w:t>
                            </w:r>
                          </w:p>
                          <w:p w14:paraId="7C766AEE" w14:textId="77777777" w:rsidR="00C00C54" w:rsidRPr="00BC7671" w:rsidRDefault="00C00C54">
                            <w:pPr>
                              <w:rPr>
                                <w:sz w:val="23"/>
                                <w:szCs w:val="23"/>
                                <w:lang w:val="it-IT"/>
                              </w:rPr>
                            </w:pP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>Alla presente domanda di iscrizione vanno allegati:</w:t>
                            </w:r>
                          </w:p>
                          <w:p w14:paraId="1429F134" w14:textId="51CB5B32" w:rsidR="007C0690" w:rsidRPr="00BC7671" w:rsidRDefault="00C00C54">
                            <w:pPr>
                              <w:rPr>
                                <w:sz w:val="23"/>
                                <w:szCs w:val="23"/>
                                <w:lang w:val="it-IT"/>
                              </w:rPr>
                            </w:pP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>-  rice</w:t>
                            </w:r>
                            <w:r w:rsidR="009D76D6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vuta della quota di iscrizione </w:t>
                            </w:r>
                            <w:r w:rsidRPr="00BC7671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di € 100,00</w:t>
                            </w: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 da versare tramite bonifico bancario sul conto della scuola</w:t>
                            </w:r>
                            <w:r w:rsidRPr="00BC7671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 xml:space="preserve"> </w:t>
                            </w: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>all’</w:t>
                            </w:r>
                            <w:r w:rsidR="00DD544D"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="00DD544D" w:rsidRPr="00BC7671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IBAN  IT</w:t>
                            </w:r>
                            <w:proofErr w:type="gramEnd"/>
                            <w:r w:rsidR="00DD544D" w:rsidRPr="00BC7671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 xml:space="preserve"> 25 Y </w:t>
                            </w:r>
                            <w:r w:rsidRPr="00BC7671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05034 59360 000000001800</w:t>
                            </w:r>
                          </w:p>
                          <w:p w14:paraId="476375EA" w14:textId="6C0E2B23" w:rsidR="003A6A7F" w:rsidRDefault="00C00C54">
                            <w:pPr>
                              <w:rPr>
                                <w:sz w:val="23"/>
                                <w:szCs w:val="23"/>
                                <w:lang w:val="it-IT"/>
                              </w:rPr>
                            </w:pPr>
                            <w:r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-  </w:t>
                            </w:r>
                            <w:r w:rsidR="00C811B9"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>patto educativo di corresponsabilità e patto di responsabilità reciproca</w:t>
                            </w:r>
                            <w:r w:rsidR="001C3FD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 (normativa </w:t>
                            </w:r>
                            <w:proofErr w:type="spellStart"/>
                            <w:r w:rsidR="001C3FD1">
                              <w:rPr>
                                <w:sz w:val="23"/>
                                <w:szCs w:val="23"/>
                                <w:lang w:val="it-IT"/>
                              </w:rPr>
                              <w:t>Covid</w:t>
                            </w:r>
                            <w:proofErr w:type="spellEnd"/>
                            <w:r w:rsidR="001C3FD1">
                              <w:rPr>
                                <w:sz w:val="23"/>
                                <w:szCs w:val="23"/>
                                <w:lang w:val="it-IT"/>
                              </w:rPr>
                              <w:t>)</w:t>
                            </w:r>
                            <w:r w:rsidR="00C811B9" w:rsidRPr="00BC7671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 compilati e firmati</w:t>
                            </w:r>
                            <w:r w:rsidR="003A6A7F">
                              <w:rPr>
                                <w:sz w:val="23"/>
                                <w:szCs w:val="23"/>
                                <w:lang w:val="it-IT"/>
                              </w:rPr>
                              <w:t>.</w:t>
                            </w:r>
                          </w:p>
                          <w:p w14:paraId="3CD140DC" w14:textId="053A1F15" w:rsidR="007C0690" w:rsidRPr="00BC7671" w:rsidRDefault="003A6A7F">
                            <w:pPr>
                              <w:rPr>
                                <w:sz w:val="23"/>
                                <w:szCs w:val="23"/>
                                <w:lang w:val="it-IT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val="it-IT"/>
                              </w:rPr>
                              <w:t>S</w:t>
                            </w:r>
                            <w:r w:rsidR="00AA7E34">
                              <w:rPr>
                                <w:sz w:val="23"/>
                                <w:szCs w:val="23"/>
                                <w:lang w:val="it-IT"/>
                              </w:rPr>
                              <w:t xml:space="preserve">enza questi documenti la domanda di iscrizione </w:t>
                            </w:r>
                            <w:r w:rsidR="00AA7E34" w:rsidRPr="00AA7E34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NON POTRÀ essere accolta</w:t>
                            </w:r>
                            <w:r w:rsidR="008433B7">
                              <w:rPr>
                                <w:b/>
                                <w:sz w:val="23"/>
                                <w:szCs w:val="23"/>
                                <w:lang w:val="it-IT"/>
                              </w:rPr>
                              <w:t>.</w:t>
                            </w:r>
                          </w:p>
                          <w:p w14:paraId="42B21C67" w14:textId="77777777" w:rsidR="007C0690" w:rsidRPr="006069C4" w:rsidRDefault="007C0690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45F87C26" w14:textId="77777777" w:rsidR="007C0690" w:rsidRPr="006069C4" w:rsidRDefault="007C0690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A6B7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8.3pt;margin-top:-12.25pt;width:381.05pt;height:122.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">
                <v:textbox>
                  <w:txbxContent>
                    <w:p w14:paraId="7F26BAAD" w14:textId="7875C2F9" w:rsidR="007C0690" w:rsidRPr="00BC7671" w:rsidRDefault="00C00C54">
                      <w:pPr>
                        <w:rPr>
                          <w:sz w:val="23"/>
                          <w:szCs w:val="23"/>
                          <w:lang w:val="it-IT"/>
                        </w:rPr>
                      </w:pP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Le iscrizioni si ricevono </w:t>
                      </w:r>
                      <w:r w:rsidR="00036A43">
                        <w:rPr>
                          <w:b/>
                          <w:sz w:val="23"/>
                          <w:szCs w:val="23"/>
                          <w:lang w:val="it-IT"/>
                        </w:rPr>
                        <w:t>dal 10</w:t>
                      </w:r>
                      <w:r w:rsidRPr="007D627B">
                        <w:rPr>
                          <w:b/>
                          <w:sz w:val="23"/>
                          <w:szCs w:val="23"/>
                          <w:lang w:val="it-IT"/>
                        </w:rPr>
                        <w:t xml:space="preserve"> al</w:t>
                      </w: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 </w:t>
                      </w:r>
                      <w:r w:rsidR="00036A43">
                        <w:rPr>
                          <w:b/>
                          <w:sz w:val="23"/>
                          <w:szCs w:val="23"/>
                          <w:lang w:val="it-IT"/>
                        </w:rPr>
                        <w:t>31 gennaio 2022</w:t>
                      </w: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 solo   via mail </w:t>
                      </w:r>
                      <w:proofErr w:type="gramStart"/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all’indirizzo  </w:t>
                      </w:r>
                      <w:r w:rsidRPr="00BC7671">
                        <w:rPr>
                          <w:b/>
                          <w:sz w:val="23"/>
                          <w:szCs w:val="23"/>
                          <w:lang w:val="it-IT"/>
                        </w:rPr>
                        <w:t>santamariainfanzia@gmail.com</w:t>
                      </w:r>
                      <w:proofErr w:type="gramEnd"/>
                      <w:r w:rsidRPr="00BC7671">
                        <w:rPr>
                          <w:b/>
                          <w:sz w:val="23"/>
                          <w:szCs w:val="23"/>
                          <w:lang w:val="it-IT"/>
                        </w:rPr>
                        <w:t xml:space="preserve"> </w:t>
                      </w:r>
                    </w:p>
                    <w:p w14:paraId="7C766AEE" w14:textId="77777777" w:rsidR="00C00C54" w:rsidRPr="00BC7671" w:rsidRDefault="00C00C54">
                      <w:pPr>
                        <w:rPr>
                          <w:sz w:val="23"/>
                          <w:szCs w:val="23"/>
                          <w:lang w:val="it-IT"/>
                        </w:rPr>
                      </w:pP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>Alla presente domanda di iscrizione vanno allegati:</w:t>
                      </w:r>
                    </w:p>
                    <w:p w14:paraId="1429F134" w14:textId="51CB5B32" w:rsidR="007C0690" w:rsidRPr="00BC7671" w:rsidRDefault="00C00C54">
                      <w:pPr>
                        <w:rPr>
                          <w:sz w:val="23"/>
                          <w:szCs w:val="23"/>
                          <w:lang w:val="it-IT"/>
                        </w:rPr>
                      </w:pP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>-  rice</w:t>
                      </w:r>
                      <w:r w:rsidR="009D76D6">
                        <w:rPr>
                          <w:sz w:val="23"/>
                          <w:szCs w:val="23"/>
                          <w:lang w:val="it-IT"/>
                        </w:rPr>
                        <w:t xml:space="preserve">vuta della quota di iscrizione </w:t>
                      </w:r>
                      <w:r w:rsidRPr="00BC7671">
                        <w:rPr>
                          <w:b/>
                          <w:sz w:val="23"/>
                          <w:szCs w:val="23"/>
                          <w:lang w:val="it-IT"/>
                        </w:rPr>
                        <w:t>di € 100,00</w:t>
                      </w: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 da versare tramite bonifico bancario sul conto della scuola</w:t>
                      </w:r>
                      <w:r w:rsidRPr="00BC7671">
                        <w:rPr>
                          <w:b/>
                          <w:sz w:val="23"/>
                          <w:szCs w:val="23"/>
                          <w:lang w:val="it-IT"/>
                        </w:rPr>
                        <w:t xml:space="preserve"> </w:t>
                      </w: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>all’</w:t>
                      </w:r>
                      <w:r w:rsidR="00DD544D"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 </w:t>
                      </w:r>
                      <w:proofErr w:type="gramStart"/>
                      <w:r w:rsidR="00DD544D" w:rsidRPr="00BC7671">
                        <w:rPr>
                          <w:b/>
                          <w:sz w:val="23"/>
                          <w:szCs w:val="23"/>
                          <w:lang w:val="it-IT"/>
                        </w:rPr>
                        <w:t>IBAN  IT</w:t>
                      </w:r>
                      <w:proofErr w:type="gramEnd"/>
                      <w:r w:rsidR="00DD544D" w:rsidRPr="00BC7671">
                        <w:rPr>
                          <w:b/>
                          <w:sz w:val="23"/>
                          <w:szCs w:val="23"/>
                          <w:lang w:val="it-IT"/>
                        </w:rPr>
                        <w:t xml:space="preserve"> 25 Y </w:t>
                      </w:r>
                      <w:r w:rsidRPr="00BC7671">
                        <w:rPr>
                          <w:b/>
                          <w:sz w:val="23"/>
                          <w:szCs w:val="23"/>
                          <w:lang w:val="it-IT"/>
                        </w:rPr>
                        <w:t>05034 59360 000000001800</w:t>
                      </w:r>
                    </w:p>
                    <w:p w14:paraId="476375EA" w14:textId="6C0E2B23" w:rsidR="003A6A7F" w:rsidRDefault="00C00C54">
                      <w:pPr>
                        <w:rPr>
                          <w:sz w:val="23"/>
                          <w:szCs w:val="23"/>
                          <w:lang w:val="it-IT"/>
                        </w:rPr>
                      </w:pPr>
                      <w:r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-  </w:t>
                      </w:r>
                      <w:r w:rsidR="00C811B9" w:rsidRPr="00BC7671">
                        <w:rPr>
                          <w:sz w:val="23"/>
                          <w:szCs w:val="23"/>
                          <w:lang w:val="it-IT"/>
                        </w:rPr>
                        <w:t>patto educativo di corresponsabilità e patto di responsabilità reciproca</w:t>
                      </w:r>
                      <w:r w:rsidR="001C3FD1">
                        <w:rPr>
                          <w:sz w:val="23"/>
                          <w:szCs w:val="23"/>
                          <w:lang w:val="it-IT"/>
                        </w:rPr>
                        <w:t xml:space="preserve"> (normativa </w:t>
                      </w:r>
                      <w:proofErr w:type="spellStart"/>
                      <w:r w:rsidR="001C3FD1">
                        <w:rPr>
                          <w:sz w:val="23"/>
                          <w:szCs w:val="23"/>
                          <w:lang w:val="it-IT"/>
                        </w:rPr>
                        <w:t>Covid</w:t>
                      </w:r>
                      <w:proofErr w:type="spellEnd"/>
                      <w:r w:rsidR="001C3FD1">
                        <w:rPr>
                          <w:sz w:val="23"/>
                          <w:szCs w:val="23"/>
                          <w:lang w:val="it-IT"/>
                        </w:rPr>
                        <w:t>)</w:t>
                      </w:r>
                      <w:r w:rsidR="00C811B9" w:rsidRPr="00BC7671">
                        <w:rPr>
                          <w:sz w:val="23"/>
                          <w:szCs w:val="23"/>
                          <w:lang w:val="it-IT"/>
                        </w:rPr>
                        <w:t xml:space="preserve"> compilati e firmati</w:t>
                      </w:r>
                      <w:r w:rsidR="003A6A7F">
                        <w:rPr>
                          <w:sz w:val="23"/>
                          <w:szCs w:val="23"/>
                          <w:lang w:val="it-IT"/>
                        </w:rPr>
                        <w:t>.</w:t>
                      </w:r>
                    </w:p>
                    <w:p w14:paraId="3CD140DC" w14:textId="053A1F15" w:rsidR="007C0690" w:rsidRPr="00BC7671" w:rsidRDefault="003A6A7F">
                      <w:pPr>
                        <w:rPr>
                          <w:sz w:val="23"/>
                          <w:szCs w:val="23"/>
                          <w:lang w:val="it-IT"/>
                        </w:rPr>
                      </w:pPr>
                      <w:r>
                        <w:rPr>
                          <w:sz w:val="23"/>
                          <w:szCs w:val="23"/>
                          <w:lang w:val="it-IT"/>
                        </w:rPr>
                        <w:t>S</w:t>
                      </w:r>
                      <w:r w:rsidR="00AA7E34">
                        <w:rPr>
                          <w:sz w:val="23"/>
                          <w:szCs w:val="23"/>
                          <w:lang w:val="it-IT"/>
                        </w:rPr>
                        <w:t xml:space="preserve">enza questi documenti la domanda di iscrizione </w:t>
                      </w:r>
                      <w:r w:rsidR="00AA7E34" w:rsidRPr="00AA7E34">
                        <w:rPr>
                          <w:b/>
                          <w:sz w:val="23"/>
                          <w:szCs w:val="23"/>
                          <w:lang w:val="it-IT"/>
                        </w:rPr>
                        <w:t>NON POTRÀ essere accolta</w:t>
                      </w:r>
                      <w:r w:rsidR="008433B7">
                        <w:rPr>
                          <w:b/>
                          <w:sz w:val="23"/>
                          <w:szCs w:val="23"/>
                          <w:lang w:val="it-IT"/>
                        </w:rPr>
                        <w:t>.</w:t>
                      </w:r>
                    </w:p>
                    <w:p w14:paraId="42B21C67" w14:textId="77777777" w:rsidR="007C0690" w:rsidRPr="006069C4" w:rsidRDefault="007C0690">
                      <w:pPr>
                        <w:rPr>
                          <w:lang w:val="it-IT"/>
                        </w:rPr>
                      </w:pPr>
                    </w:p>
                    <w:p w14:paraId="45F87C26" w14:textId="77777777" w:rsidR="007C0690" w:rsidRPr="006069C4" w:rsidRDefault="007C0690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50" w:rsidRPr="004B3CF9">
        <w:rPr>
          <w:rFonts w:ascii="Comic Sans MS" w:hAnsi="Comic Sans MS" w:cs="Comic Sans MS"/>
          <w:noProof/>
          <w:color w:val="00B050"/>
          <w:sz w:val="72"/>
          <w:szCs w:val="72"/>
          <w:lang w:val="it-IT" w:eastAsia="it-IT"/>
        </w:rPr>
        <w:drawing>
          <wp:anchor distT="0" distB="0" distL="114300" distR="114300" simplePos="0" relativeHeight="251710464" behindDoc="1" locked="0" layoutInCell="1" allowOverlap="1" wp14:anchorId="4382A39E" wp14:editId="3743F8F5">
            <wp:simplePos x="0" y="0"/>
            <wp:positionH relativeFrom="margin">
              <wp:posOffset>390525</wp:posOffset>
            </wp:positionH>
            <wp:positionV relativeFrom="paragraph">
              <wp:posOffset>-345440</wp:posOffset>
            </wp:positionV>
            <wp:extent cx="692785" cy="691770"/>
            <wp:effectExtent l="0" t="0" r="0" b="0"/>
            <wp:wrapNone/>
            <wp:docPr id="17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1AE99" w14:textId="4D4D8641" w:rsidR="00C9304B" w:rsidRPr="00C9304B" w:rsidRDefault="00C9304B" w:rsidP="00C9304B">
      <w:pPr>
        <w:spacing w:line="20" w:lineRule="exact"/>
        <w:ind w:left="172"/>
        <w:rPr>
          <w:rFonts w:ascii="Times New Roman" w:eastAsia="Times New Roman" w:hAnsi="Times New Roman"/>
          <w:sz w:val="2"/>
          <w:szCs w:val="2"/>
        </w:rPr>
      </w:pPr>
    </w:p>
    <w:p w14:paraId="6FF67BBF" w14:textId="77777777" w:rsidR="0087480F" w:rsidRDefault="0087480F" w:rsidP="007C0690">
      <w:pPr>
        <w:rPr>
          <w:b/>
          <w:bCs/>
          <w:sz w:val="32"/>
          <w:szCs w:val="32"/>
          <w:lang w:val="it-IT"/>
        </w:rPr>
      </w:pPr>
    </w:p>
    <w:p w14:paraId="30A3F3C2" w14:textId="4FEE3BC1" w:rsidR="001E2E65" w:rsidRPr="001E2E65" w:rsidRDefault="001E2E65" w:rsidP="007C0690">
      <w:pPr>
        <w:rPr>
          <w:b/>
          <w:bCs/>
          <w:sz w:val="32"/>
          <w:szCs w:val="32"/>
          <w:lang w:val="it-IT"/>
        </w:rPr>
      </w:pPr>
      <w:r w:rsidRPr="001E2E65">
        <w:rPr>
          <w:b/>
          <w:bCs/>
          <w:sz w:val="32"/>
          <w:szCs w:val="32"/>
          <w:lang w:val="it-IT"/>
        </w:rPr>
        <w:t xml:space="preserve">SCUOLA DELL’INFANZIA  </w:t>
      </w:r>
    </w:p>
    <w:p w14:paraId="055DF926" w14:textId="77777777" w:rsidR="00E2324C" w:rsidRDefault="002E2F72" w:rsidP="00BC7671">
      <w:pPr>
        <w:rPr>
          <w:b/>
          <w:bCs/>
          <w:lang w:val="it-IT"/>
        </w:rPr>
      </w:pPr>
      <w:r>
        <w:rPr>
          <w:b/>
          <w:bCs/>
          <w:sz w:val="28"/>
          <w:szCs w:val="28"/>
          <w:lang w:val="it-IT"/>
        </w:rPr>
        <w:t xml:space="preserve">“S. MARIA </w:t>
      </w:r>
      <w:r w:rsidR="001E2E65" w:rsidRPr="001E2E65">
        <w:rPr>
          <w:b/>
          <w:bCs/>
          <w:sz w:val="28"/>
          <w:szCs w:val="28"/>
          <w:lang w:val="it-IT"/>
        </w:rPr>
        <w:t>ANNUNCIATA”</w:t>
      </w:r>
      <w:r w:rsidR="001E2E65" w:rsidRPr="001E2E65">
        <w:rPr>
          <w:b/>
          <w:bCs/>
          <w:lang w:val="it-IT"/>
        </w:rPr>
        <w:t xml:space="preserve"> </w:t>
      </w:r>
      <w:r w:rsidR="00E2324C">
        <w:rPr>
          <w:b/>
          <w:bCs/>
          <w:lang w:val="it-IT"/>
        </w:rPr>
        <w:t xml:space="preserve">  </w:t>
      </w:r>
    </w:p>
    <w:p w14:paraId="2DED248E" w14:textId="6C170342" w:rsidR="001E2E65" w:rsidRPr="007C0690" w:rsidRDefault="00E2324C" w:rsidP="00BC7671">
      <w:pPr>
        <w:rPr>
          <w:b/>
          <w:bCs/>
          <w:sz w:val="28"/>
          <w:szCs w:val="28"/>
          <w:lang w:val="it-IT"/>
        </w:rPr>
      </w:pPr>
      <w:r>
        <w:rPr>
          <w:b/>
          <w:bCs/>
          <w:lang w:val="it-IT"/>
        </w:rPr>
        <w:t xml:space="preserve">          </w:t>
      </w:r>
      <w:r w:rsidR="001E2E65" w:rsidRPr="001E2E65">
        <w:rPr>
          <w:b/>
          <w:bCs/>
          <w:lang w:val="it-IT"/>
        </w:rPr>
        <w:t xml:space="preserve">CASTEL D'AZZANO </w:t>
      </w:r>
      <w:r>
        <w:rPr>
          <w:b/>
          <w:bCs/>
          <w:lang w:val="it-IT"/>
        </w:rPr>
        <w:t xml:space="preserve"> </w:t>
      </w:r>
    </w:p>
    <w:p w14:paraId="504F0FEA" w14:textId="77777777" w:rsidR="001A5A31" w:rsidRPr="00B85C1E" w:rsidRDefault="001A5A31" w:rsidP="001A5A31">
      <w:pPr>
        <w:tabs>
          <w:tab w:val="left" w:pos="70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  </w:t>
      </w:r>
      <w:proofErr w:type="spellStart"/>
      <w:r w:rsidRPr="00B85C1E">
        <w:rPr>
          <w:rFonts w:ascii="Arial" w:hAnsi="Arial" w:cs="Arial"/>
          <w:sz w:val="20"/>
          <w:szCs w:val="20"/>
        </w:rPr>
        <w:t>Scuola</w:t>
      </w:r>
      <w:proofErr w:type="spellEnd"/>
      <w:r w:rsidRPr="00B85C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5C1E">
        <w:rPr>
          <w:rFonts w:ascii="Arial" w:hAnsi="Arial" w:cs="Arial"/>
          <w:sz w:val="20"/>
          <w:szCs w:val="20"/>
        </w:rPr>
        <w:t>paritaria</w:t>
      </w:r>
      <w:proofErr w:type="spellEnd"/>
      <w:r w:rsidRPr="00B85C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5C1E">
        <w:rPr>
          <w:rFonts w:ascii="Arial" w:hAnsi="Arial" w:cs="Arial"/>
          <w:sz w:val="20"/>
          <w:szCs w:val="20"/>
        </w:rPr>
        <w:t>ai</w:t>
      </w:r>
      <w:proofErr w:type="spellEnd"/>
      <w:r w:rsidRPr="00B85C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5C1E">
        <w:rPr>
          <w:rFonts w:ascii="Arial" w:hAnsi="Arial" w:cs="Arial"/>
          <w:sz w:val="20"/>
          <w:szCs w:val="20"/>
        </w:rPr>
        <w:t>sensi</w:t>
      </w:r>
      <w:proofErr w:type="spellEnd"/>
    </w:p>
    <w:p w14:paraId="1BB90F41" w14:textId="04227142" w:rsidR="002E2F72" w:rsidRDefault="001A5A31" w:rsidP="001A5A31">
      <w:pPr>
        <w:rPr>
          <w:rFonts w:ascii="Arial" w:eastAsia="Times New Roman" w:hAnsi="Arial" w:cs="Arial"/>
          <w:b/>
          <w:sz w:val="28"/>
          <w:szCs w:val="28"/>
          <w:lang w:val="it-IT"/>
        </w:rPr>
      </w:pPr>
      <w:r w:rsidRPr="00B85C1E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</w:t>
      </w:r>
      <w:proofErr w:type="spellStart"/>
      <w:proofErr w:type="gramStart"/>
      <w:r w:rsidRPr="00B85C1E">
        <w:rPr>
          <w:rFonts w:ascii="Arial" w:hAnsi="Arial" w:cs="Arial"/>
          <w:sz w:val="20"/>
          <w:szCs w:val="20"/>
        </w:rPr>
        <w:t>della</w:t>
      </w:r>
      <w:proofErr w:type="spellEnd"/>
      <w:proofErr w:type="gramEnd"/>
      <w:r w:rsidRPr="00B85C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5C1E">
        <w:rPr>
          <w:rFonts w:ascii="Arial" w:hAnsi="Arial" w:cs="Arial"/>
          <w:sz w:val="20"/>
          <w:szCs w:val="20"/>
        </w:rPr>
        <w:t>Legge</w:t>
      </w:r>
      <w:proofErr w:type="spellEnd"/>
      <w:r w:rsidRPr="00B85C1E">
        <w:rPr>
          <w:rFonts w:ascii="Arial" w:hAnsi="Arial" w:cs="Arial"/>
          <w:sz w:val="20"/>
          <w:szCs w:val="20"/>
        </w:rPr>
        <w:t xml:space="preserve"> 62/2000</w:t>
      </w:r>
    </w:p>
    <w:p w14:paraId="17B635A5" w14:textId="60DC7D2D" w:rsidR="00411BAB" w:rsidRDefault="001A5A31" w:rsidP="007D06B5">
      <w:pPr>
        <w:jc w:val="center"/>
        <w:rPr>
          <w:rFonts w:ascii="Arial" w:eastAsia="Times New Roman" w:hAnsi="Arial" w:cs="Arial"/>
          <w:b/>
          <w:sz w:val="28"/>
          <w:szCs w:val="28"/>
          <w:lang w:val="it-IT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D6FB176" wp14:editId="5EF1613C">
                <wp:simplePos x="0" y="0"/>
                <wp:positionH relativeFrom="column">
                  <wp:posOffset>43180</wp:posOffset>
                </wp:positionH>
                <wp:positionV relativeFrom="paragraph">
                  <wp:posOffset>135255</wp:posOffset>
                </wp:positionV>
                <wp:extent cx="1956435" cy="760730"/>
                <wp:effectExtent l="0" t="0" r="0" b="127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E8365" w14:textId="0AFE602C" w:rsidR="00BC7671" w:rsidRPr="00BC7671" w:rsidRDefault="00BC7671" w:rsidP="007D06B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BC7671">
                              <w:rPr>
                                <w:sz w:val="16"/>
                                <w:szCs w:val="16"/>
                                <w:lang w:val="it-IT"/>
                              </w:rPr>
                              <w:t>RISERVATO ALLA SEGRETERIA</w:t>
                            </w:r>
                          </w:p>
                          <w:p w14:paraId="2F91E4AC" w14:textId="74B1A4A3" w:rsidR="00BC7671" w:rsidRDefault="00BC7671" w:rsidP="007D06B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4E75F0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it-IT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BC7671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it-IT"/>
                              </w:rPr>
                              <w:t>iscritto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in data ______</w:t>
                            </w:r>
                            <w:r w:rsidR="007D06B5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it-IT"/>
                              </w:rPr>
                              <w:t>___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it-IT"/>
                              </w:rPr>
                              <w:t>____</w:t>
                            </w:r>
                          </w:p>
                          <w:p w14:paraId="652EF0CD" w14:textId="54D8CA8E" w:rsidR="007D06B5" w:rsidRPr="007D06B5" w:rsidRDefault="00BC7671" w:rsidP="007D06B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E75F0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it-IT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7D06B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it-IT"/>
                              </w:rPr>
                              <w:t>in</w:t>
                            </w:r>
                            <w:proofErr w:type="gramEnd"/>
                            <w:r w:rsidRPr="007D06B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lista di attesa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B176" id="Casella di testo 19" o:spid="_x0000_s1027" type="#_x0000_t202" style="position:absolute;left:0;text-align:left;margin-left:3.4pt;margin-top:10.65pt;width:154.05pt;height:59.9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" filled="f" stroked="f">
                <v:textbox>
                  <w:txbxContent>
                    <w:p w14:paraId="711E8365" w14:textId="0AFE602C" w:rsidR="00BC7671" w:rsidRPr="00BC7671" w:rsidRDefault="00BC7671" w:rsidP="007D06B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BC7671">
                        <w:rPr>
                          <w:sz w:val="16"/>
                          <w:szCs w:val="16"/>
                          <w:lang w:val="it-IT"/>
                        </w:rPr>
                        <w:t>RISERVATO ALLA SEGRETERIA</w:t>
                      </w:r>
                    </w:p>
                    <w:p w14:paraId="2F91E4AC" w14:textId="74B1A4A3" w:rsidR="00BC7671" w:rsidRDefault="00BC7671" w:rsidP="007D06B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eastAsia="Times New Roman" w:hAnsi="Arial" w:cs="Arial"/>
                          <w:sz w:val="18"/>
                          <w:szCs w:val="18"/>
                          <w:lang w:val="it-IT"/>
                        </w:rPr>
                      </w:pPr>
                      <w:r w:rsidRPr="004E75F0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it-IT"/>
                        </w:rPr>
                        <w:sym w:font="Wingdings" w:char="F071"/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gramStart"/>
                      <w:r w:rsidRPr="00BC7671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it-IT"/>
                        </w:rPr>
                        <w:t>iscritto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val="it-IT"/>
                        </w:rPr>
                        <w:t xml:space="preserve"> in data ______</w:t>
                      </w:r>
                      <w:r w:rsidR="007D06B5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it-IT"/>
                        </w:rPr>
                        <w:t>___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val="it-IT"/>
                        </w:rPr>
                        <w:t>____</w:t>
                      </w:r>
                    </w:p>
                    <w:p w14:paraId="652EF0CD" w14:textId="54D8CA8E" w:rsidR="007D06B5" w:rsidRPr="007D06B5" w:rsidRDefault="00BC7671" w:rsidP="007D06B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it-IT"/>
                        </w:rPr>
                      </w:pPr>
                      <w:r w:rsidRPr="004E75F0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it-IT"/>
                        </w:rPr>
                        <w:sym w:font="Wingdings" w:char="F071"/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gramStart"/>
                      <w:r w:rsidRPr="007D06B5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it-IT"/>
                        </w:rPr>
                        <w:t>in</w:t>
                      </w:r>
                      <w:proofErr w:type="gramEnd"/>
                      <w:r w:rsidRPr="007D06B5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it-IT"/>
                        </w:rPr>
                        <w:t xml:space="preserve"> lista di attesa</w:t>
                      </w:r>
                    </w:p>
                  </w:txbxContent>
                </v:textbox>
              </v:shape>
            </w:pict>
          </mc:Fallback>
        </mc:AlternateContent>
      </w:r>
    </w:p>
    <w:p w14:paraId="0C8603F6" w14:textId="1A0C31BA" w:rsidR="00BC7671" w:rsidRDefault="007C29A1" w:rsidP="007C29A1">
      <w:pPr>
        <w:jc w:val="both"/>
        <w:rPr>
          <w:rFonts w:ascii="Arial" w:eastAsia="Times New Roman" w:hAnsi="Arial" w:cs="Arial"/>
          <w:b/>
          <w:sz w:val="28"/>
          <w:szCs w:val="28"/>
          <w:lang w:val="it-IT"/>
        </w:rPr>
      </w:pPr>
      <w:r>
        <w:rPr>
          <w:rFonts w:ascii="Arial" w:eastAsia="Times New Roman" w:hAnsi="Arial" w:cs="Arial"/>
          <w:b/>
          <w:sz w:val="28"/>
          <w:szCs w:val="28"/>
          <w:lang w:val="it-IT"/>
        </w:rPr>
        <w:t xml:space="preserve">                              </w:t>
      </w:r>
    </w:p>
    <w:p w14:paraId="5D65B3F1" w14:textId="5DCF7CDC" w:rsidR="001E2E65" w:rsidRDefault="001E2E65" w:rsidP="00BC7671">
      <w:pPr>
        <w:jc w:val="center"/>
        <w:rPr>
          <w:rFonts w:ascii="Arial" w:eastAsia="Times New Roman" w:hAnsi="Arial" w:cs="Arial"/>
          <w:b/>
          <w:sz w:val="28"/>
          <w:szCs w:val="28"/>
          <w:lang w:val="it-IT"/>
        </w:rPr>
      </w:pPr>
      <w:r>
        <w:rPr>
          <w:rFonts w:ascii="Arial" w:eastAsia="Times New Roman" w:hAnsi="Arial" w:cs="Arial"/>
          <w:b/>
          <w:sz w:val="28"/>
          <w:szCs w:val="28"/>
          <w:lang w:val="it-IT"/>
        </w:rPr>
        <w:t>DOMANDA DI ISCRIZIONE</w:t>
      </w:r>
    </w:p>
    <w:p w14:paraId="343CCE09" w14:textId="15AD427E" w:rsidR="002E2F72" w:rsidRPr="007C0690" w:rsidRDefault="002E2F72" w:rsidP="00BC7671">
      <w:pPr>
        <w:jc w:val="center"/>
        <w:rPr>
          <w:b/>
          <w:bCs/>
          <w:sz w:val="24"/>
          <w:szCs w:val="24"/>
          <w:lang w:val="it-IT"/>
        </w:rPr>
      </w:pPr>
      <w:r w:rsidRPr="00AE1C12">
        <w:rPr>
          <w:rFonts w:ascii="Arial" w:hAnsi="Arial" w:cs="Arial"/>
          <w:b/>
          <w:bCs/>
          <w:sz w:val="28"/>
          <w:szCs w:val="28"/>
          <w:lang w:val="it-IT"/>
        </w:rPr>
        <w:t>Anno scolastico</w:t>
      </w:r>
      <w:r w:rsidR="00036A43">
        <w:rPr>
          <w:rFonts w:ascii="Arial" w:hAnsi="Arial" w:cs="Arial"/>
          <w:b/>
          <w:bCs/>
          <w:sz w:val="28"/>
          <w:szCs w:val="28"/>
          <w:lang w:val="it-IT"/>
        </w:rPr>
        <w:t xml:space="preserve"> 2022</w:t>
      </w:r>
      <w:r w:rsidRPr="00AE1C12">
        <w:rPr>
          <w:rFonts w:ascii="Arial" w:hAnsi="Arial" w:cs="Arial"/>
          <w:b/>
          <w:bCs/>
          <w:sz w:val="28"/>
          <w:szCs w:val="28"/>
          <w:lang w:val="it-IT"/>
        </w:rPr>
        <w:t>/</w:t>
      </w:r>
      <w:r>
        <w:rPr>
          <w:rFonts w:ascii="Arial" w:hAnsi="Arial" w:cs="Arial"/>
          <w:b/>
          <w:bCs/>
          <w:sz w:val="28"/>
          <w:szCs w:val="28"/>
          <w:lang w:val="it-IT"/>
        </w:rPr>
        <w:t>2</w:t>
      </w:r>
      <w:r w:rsidR="00036A43">
        <w:rPr>
          <w:rFonts w:ascii="Arial" w:hAnsi="Arial" w:cs="Arial"/>
          <w:b/>
          <w:bCs/>
          <w:sz w:val="28"/>
          <w:szCs w:val="28"/>
          <w:lang w:val="it-IT"/>
        </w:rPr>
        <w:t>3</w:t>
      </w:r>
    </w:p>
    <w:p w14:paraId="584F350C" w14:textId="77777777" w:rsidR="002F6284" w:rsidRDefault="002F6284" w:rsidP="00A8087C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14:paraId="1DE5EB18" w14:textId="7C360F8C" w:rsidR="00A8087C" w:rsidRDefault="00A8087C" w:rsidP="00A8087C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111F47">
        <w:rPr>
          <w:rFonts w:ascii="Arial" w:eastAsia="Times New Roman" w:hAnsi="Arial" w:cs="Arial"/>
          <w:sz w:val="20"/>
          <w:szCs w:val="20"/>
          <w:lang w:val="it-IT"/>
        </w:rPr>
        <w:t>I sottoscritti</w:t>
      </w:r>
      <w:r w:rsidRPr="00111F47">
        <w:rPr>
          <w:rFonts w:ascii="Arial" w:eastAsia="Times New Roman" w:hAnsi="Arial" w:cs="Arial"/>
          <w:sz w:val="15"/>
          <w:szCs w:val="15"/>
          <w:lang w:val="it-IT"/>
        </w:rPr>
        <w:t xml:space="preserve">       </w:t>
      </w:r>
      <w:r>
        <w:rPr>
          <w:rFonts w:ascii="Arial" w:eastAsia="Times New Roman" w:hAnsi="Arial" w:cs="Arial"/>
          <w:sz w:val="15"/>
          <w:szCs w:val="15"/>
          <w:lang w:val="it-IT"/>
        </w:rPr>
        <w:tab/>
      </w:r>
      <w:r w:rsidRPr="00111F47">
        <w:rPr>
          <w:rFonts w:ascii="Arial" w:eastAsia="Times New Roman" w:hAnsi="Arial" w:cs="Arial"/>
          <w:sz w:val="15"/>
          <w:szCs w:val="15"/>
          <w:lang w:val="it-IT"/>
        </w:rPr>
        <w:t xml:space="preserve">Cognome e </w:t>
      </w:r>
      <w:proofErr w:type="gramStart"/>
      <w:r w:rsidRPr="00111F47">
        <w:rPr>
          <w:rFonts w:ascii="Arial" w:eastAsia="Times New Roman" w:hAnsi="Arial" w:cs="Arial"/>
          <w:sz w:val="15"/>
          <w:szCs w:val="15"/>
          <w:lang w:val="it-IT"/>
        </w:rPr>
        <w:t>nome</w:t>
      </w:r>
      <w:r w:rsidRPr="00111F47">
        <w:rPr>
          <w:rFonts w:ascii="Arial" w:eastAsia="Times New Roman" w:hAnsi="Arial" w:cs="Arial"/>
          <w:sz w:val="20"/>
          <w:szCs w:val="20"/>
          <w:lang w:val="it-IT"/>
        </w:rPr>
        <w:t xml:space="preserve">  _</w:t>
      </w:r>
      <w:proofErr w:type="gramEnd"/>
      <w:r w:rsidRPr="00111F47">
        <w:rPr>
          <w:rFonts w:ascii="Arial" w:eastAsia="Times New Roman" w:hAnsi="Arial" w:cs="Arial"/>
          <w:sz w:val="20"/>
          <w:szCs w:val="20"/>
          <w:lang w:val="it-IT"/>
        </w:rPr>
        <w:t>____________________________________________________</w:t>
      </w:r>
      <w:r w:rsidR="00C61B6D">
        <w:rPr>
          <w:rFonts w:ascii="Arial" w:eastAsia="Times New Roman" w:hAnsi="Arial" w:cs="Arial"/>
          <w:sz w:val="20"/>
          <w:szCs w:val="20"/>
          <w:lang w:val="it-IT"/>
        </w:rPr>
        <w:t>_____</w:t>
      </w:r>
      <w:r w:rsidRPr="00111F47">
        <w:rPr>
          <w:rFonts w:ascii="Arial" w:eastAsia="Times New Roman" w:hAnsi="Arial" w:cs="Arial"/>
          <w:sz w:val="20"/>
          <w:szCs w:val="20"/>
          <w:lang w:val="it-IT"/>
        </w:rPr>
        <w:t xml:space="preserve"> padre</w:t>
      </w:r>
      <w:r w:rsidR="00C61B6D">
        <w:rPr>
          <w:rFonts w:ascii="Arial" w:eastAsia="Times New Roman" w:hAnsi="Arial" w:cs="Arial"/>
          <w:sz w:val="20"/>
          <w:szCs w:val="20"/>
          <w:lang w:val="it-IT"/>
        </w:rPr>
        <w:t>/tutore</w:t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 w:rsidRPr="00111F47">
        <w:rPr>
          <w:rFonts w:ascii="Arial" w:eastAsia="Times New Roman" w:hAnsi="Arial" w:cs="Arial"/>
          <w:sz w:val="15"/>
          <w:szCs w:val="15"/>
          <w:lang w:val="it-IT"/>
        </w:rPr>
        <w:t>Cognome e nome</w:t>
      </w:r>
      <w:r w:rsidRPr="00111F47">
        <w:rPr>
          <w:rFonts w:ascii="Arial" w:eastAsia="Times New Roman" w:hAnsi="Arial" w:cs="Arial"/>
          <w:sz w:val="20"/>
          <w:szCs w:val="20"/>
          <w:lang w:val="it-IT"/>
        </w:rPr>
        <w:t xml:space="preserve">  _____________________________________________________</w:t>
      </w:r>
      <w:r>
        <w:rPr>
          <w:rFonts w:ascii="Arial" w:eastAsia="Times New Roman" w:hAnsi="Arial" w:cs="Arial"/>
          <w:sz w:val="20"/>
          <w:szCs w:val="20"/>
          <w:lang w:val="it-IT"/>
        </w:rPr>
        <w:t>_____</w:t>
      </w:r>
      <w:r w:rsidRPr="00111F47">
        <w:rPr>
          <w:rFonts w:ascii="Arial" w:eastAsia="Times New Roman" w:hAnsi="Arial" w:cs="Arial"/>
          <w:sz w:val="20"/>
          <w:szCs w:val="20"/>
          <w:lang w:val="it-IT"/>
        </w:rPr>
        <w:t xml:space="preserve">  madre</w:t>
      </w:r>
      <w:r w:rsidR="00C61B6D">
        <w:rPr>
          <w:rFonts w:ascii="Arial" w:eastAsia="Times New Roman" w:hAnsi="Arial" w:cs="Arial"/>
          <w:sz w:val="20"/>
          <w:szCs w:val="20"/>
          <w:lang w:val="it-IT"/>
        </w:rPr>
        <w:t>/</w:t>
      </w:r>
      <w:proofErr w:type="spellStart"/>
      <w:r w:rsidR="00C61B6D">
        <w:rPr>
          <w:rFonts w:ascii="Arial" w:eastAsia="Times New Roman" w:hAnsi="Arial" w:cs="Arial"/>
          <w:sz w:val="20"/>
          <w:szCs w:val="20"/>
          <w:lang w:val="it-IT"/>
        </w:rPr>
        <w:t>tutric</w:t>
      </w:r>
      <w:proofErr w:type="spellEnd"/>
    </w:p>
    <w:p w14:paraId="1878ABA6" w14:textId="77777777" w:rsidR="00A8087C" w:rsidRDefault="00A8087C" w:rsidP="00A8087C">
      <w:pPr>
        <w:spacing w:line="360" w:lineRule="auto"/>
        <w:jc w:val="center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>CHIEDONO/CONFERMANO</w:t>
      </w:r>
    </w:p>
    <w:p w14:paraId="685DAE0F" w14:textId="774CAEC7" w:rsidR="00A8087C" w:rsidRDefault="00A8087C" w:rsidP="00A8087C">
      <w:pPr>
        <w:spacing w:before="6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it-IT"/>
        </w:rPr>
        <w:t>l’iscrizione</w:t>
      </w:r>
      <w:proofErr w:type="gramEnd"/>
      <w:r>
        <w:rPr>
          <w:rFonts w:ascii="Arial" w:eastAsia="Times New Roman" w:hAnsi="Arial" w:cs="Arial"/>
          <w:sz w:val="20"/>
          <w:szCs w:val="20"/>
          <w:lang w:val="it-IT"/>
        </w:rPr>
        <w:t xml:space="preserve"> del/la proprio/a figlio/a ___________________________________ press</w:t>
      </w:r>
      <w:r w:rsidR="00600F83">
        <w:rPr>
          <w:rFonts w:ascii="Arial" w:eastAsia="Times New Roman" w:hAnsi="Arial" w:cs="Arial"/>
          <w:sz w:val="20"/>
          <w:szCs w:val="20"/>
          <w:lang w:val="it-IT"/>
        </w:rPr>
        <w:t xml:space="preserve">o codesta scuola per </w:t>
      </w:r>
      <w:proofErr w:type="spellStart"/>
      <w:r w:rsidR="00600F83">
        <w:rPr>
          <w:rFonts w:ascii="Arial" w:eastAsia="Times New Roman" w:hAnsi="Arial" w:cs="Arial"/>
          <w:sz w:val="20"/>
          <w:szCs w:val="20"/>
          <w:lang w:val="it-IT"/>
        </w:rPr>
        <w:t>l’a.s.</w:t>
      </w:r>
      <w:proofErr w:type="spellEnd"/>
      <w:r w:rsidR="00600F83">
        <w:rPr>
          <w:rFonts w:ascii="Arial" w:eastAsia="Times New Roman" w:hAnsi="Arial" w:cs="Arial"/>
          <w:sz w:val="20"/>
          <w:szCs w:val="20"/>
          <w:lang w:val="it-IT"/>
        </w:rPr>
        <w:t xml:space="preserve"> 2021/22</w:t>
      </w: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lang w:val="it-IT"/>
        </w:rPr>
        <w:t xml:space="preserve">, </w:t>
      </w:r>
    </w:p>
    <w:p w14:paraId="71CCD687" w14:textId="03953A1D" w:rsidR="00111F47" w:rsidRPr="009746ED" w:rsidRDefault="00A8087C" w:rsidP="00A8087C">
      <w:pPr>
        <w:spacing w:before="6"/>
        <w:jc w:val="both"/>
        <w:rPr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>La quota di iscrizione</w:t>
      </w:r>
      <w:r w:rsidRPr="006069C4">
        <w:rPr>
          <w:lang w:val="it-IT"/>
        </w:rPr>
        <w:t xml:space="preserve"> versata, in caso di ritiro/trasferimento, verrà rimborsata solo se r</w:t>
      </w:r>
      <w:r w:rsidR="007F24BC" w:rsidRPr="006069C4">
        <w:rPr>
          <w:lang w:val="it-IT"/>
        </w:rPr>
        <w:t>ichiesta entro il termine del 30 aprile.</w:t>
      </w:r>
    </w:p>
    <w:p w14:paraId="5961B526" w14:textId="1407B821" w:rsidR="00C819F4" w:rsidRDefault="00C819F4" w:rsidP="00A8087C">
      <w:pPr>
        <w:jc w:val="both"/>
        <w:rPr>
          <w:rFonts w:ascii="Arial" w:eastAsia="Times New Roman" w:hAnsi="Arial" w:cs="Arial"/>
          <w:sz w:val="20"/>
          <w:szCs w:val="20"/>
          <w:lang w:val="it-IT"/>
        </w:rPr>
      </w:pPr>
    </w:p>
    <w:p w14:paraId="794E199D" w14:textId="6AA777F0" w:rsidR="00253E15" w:rsidRDefault="004E75F0" w:rsidP="00A8087C">
      <w:pPr>
        <w:jc w:val="both"/>
        <w:rPr>
          <w:rFonts w:ascii="Arial" w:eastAsia="Times New Roman" w:hAnsi="Arial" w:cs="Arial"/>
          <w:b/>
          <w:sz w:val="28"/>
          <w:szCs w:val="28"/>
          <w:lang w:val="it-IT"/>
        </w:rPr>
      </w:pP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  <w:t xml:space="preserve">   </w:t>
      </w:r>
      <w:r w:rsidR="004B29F8" w:rsidRPr="00253E15">
        <w:rPr>
          <w:rFonts w:ascii="Arial" w:eastAsia="Times New Roman" w:hAnsi="Arial" w:cs="Arial"/>
          <w:b/>
          <w:sz w:val="28"/>
          <w:szCs w:val="28"/>
          <w:lang w:val="it-IT"/>
        </w:rPr>
        <w:t>SCHEDA BAMBIN</w:t>
      </w:r>
      <w:r>
        <w:rPr>
          <w:rFonts w:ascii="Arial" w:eastAsia="Times New Roman" w:hAnsi="Arial" w:cs="Arial"/>
          <w:b/>
          <w:sz w:val="28"/>
          <w:szCs w:val="28"/>
          <w:lang w:val="it-IT"/>
        </w:rPr>
        <w:t>A/</w:t>
      </w:r>
      <w:r w:rsidR="004B29F8" w:rsidRPr="00253E15">
        <w:rPr>
          <w:rFonts w:ascii="Arial" w:eastAsia="Times New Roman" w:hAnsi="Arial" w:cs="Arial"/>
          <w:b/>
          <w:sz w:val="28"/>
          <w:szCs w:val="28"/>
          <w:lang w:val="it-IT"/>
        </w:rPr>
        <w:t>O</w:t>
      </w:r>
      <w:r w:rsidR="00253E15"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 w:rsidR="00253E15"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 w:rsidR="00253E15"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 w:rsidR="008513E8">
        <w:rPr>
          <w:rFonts w:ascii="Arial" w:eastAsia="Times New Roman" w:hAnsi="Arial" w:cs="Arial"/>
          <w:b/>
          <w:sz w:val="28"/>
          <w:szCs w:val="28"/>
          <w:lang w:val="it-IT"/>
        </w:rPr>
        <w:t xml:space="preserve"> </w:t>
      </w:r>
    </w:p>
    <w:p w14:paraId="3198569D" w14:textId="08B6D3CD" w:rsidR="00564ABC" w:rsidRPr="007C29A1" w:rsidRDefault="00D35EF9" w:rsidP="007C29A1">
      <w:pPr>
        <w:jc w:val="both"/>
        <w:rPr>
          <w:rFonts w:ascii="Arial" w:eastAsia="Times New Roman" w:hAnsi="Arial" w:cs="Arial"/>
          <w:sz w:val="16"/>
          <w:szCs w:val="16"/>
          <w:lang w:val="it-IT"/>
        </w:rPr>
      </w:pP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  <w:r>
        <w:rPr>
          <w:rFonts w:ascii="Arial" w:eastAsia="Times New Roman" w:hAnsi="Arial" w:cs="Arial"/>
          <w:b/>
          <w:sz w:val="28"/>
          <w:szCs w:val="28"/>
          <w:lang w:val="it-IT"/>
        </w:rPr>
        <w:tab/>
      </w:r>
    </w:p>
    <w:p w14:paraId="7B8240D0" w14:textId="31CB7A94" w:rsidR="00A055F3" w:rsidRPr="00561AD1" w:rsidRDefault="00A055F3" w:rsidP="00A8087C">
      <w:pPr>
        <w:spacing w:before="5"/>
        <w:jc w:val="center"/>
        <w:rPr>
          <w:rFonts w:ascii="Arial" w:eastAsia="Times New Roman" w:hAnsi="Arial" w:cs="Arial"/>
          <w:sz w:val="20"/>
          <w:szCs w:val="20"/>
          <w:lang w:val="it-IT"/>
        </w:rPr>
      </w:pPr>
      <w:r w:rsidRPr="00561AD1">
        <w:rPr>
          <w:rFonts w:ascii="Arial" w:eastAsia="Times New Roman" w:hAnsi="Arial" w:cs="Arial"/>
          <w:sz w:val="20"/>
          <w:szCs w:val="20"/>
          <w:lang w:val="it-IT"/>
        </w:rPr>
        <w:t>__</w:t>
      </w:r>
      <w:r w:rsidR="00564ABC">
        <w:rPr>
          <w:rFonts w:ascii="Arial" w:eastAsia="Times New Roman" w:hAnsi="Arial" w:cs="Arial"/>
          <w:sz w:val="20"/>
          <w:szCs w:val="20"/>
          <w:lang w:val="it-IT"/>
        </w:rPr>
        <w:t>__</w:t>
      </w:r>
      <w:r w:rsidRPr="00561AD1">
        <w:rPr>
          <w:rFonts w:ascii="Arial" w:eastAsia="Times New Roman" w:hAnsi="Arial" w:cs="Arial"/>
          <w:sz w:val="20"/>
          <w:szCs w:val="20"/>
          <w:lang w:val="it-IT"/>
        </w:rPr>
        <w:t>____</w:t>
      </w:r>
      <w:r w:rsidR="00EF6571">
        <w:rPr>
          <w:rFonts w:ascii="Arial" w:eastAsia="Times New Roman" w:hAnsi="Arial" w:cs="Arial"/>
          <w:sz w:val="20"/>
          <w:szCs w:val="20"/>
          <w:lang w:val="it-IT"/>
        </w:rPr>
        <w:t>____________________</w:t>
      </w:r>
      <w:r w:rsidRPr="00561AD1"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="001A2F94">
        <w:rPr>
          <w:rFonts w:ascii="Arial" w:eastAsia="Times New Roman" w:hAnsi="Arial" w:cs="Arial"/>
          <w:sz w:val="20"/>
          <w:szCs w:val="20"/>
          <w:lang w:val="it-IT"/>
        </w:rPr>
        <w:t xml:space="preserve">    _</w:t>
      </w:r>
      <w:r w:rsidR="00EF6571">
        <w:rPr>
          <w:rFonts w:ascii="Arial" w:eastAsia="Times New Roman" w:hAnsi="Arial" w:cs="Arial"/>
          <w:sz w:val="20"/>
          <w:szCs w:val="20"/>
          <w:lang w:val="it-IT"/>
        </w:rPr>
        <w:t>__</w:t>
      </w:r>
      <w:r w:rsidR="00564ABC">
        <w:rPr>
          <w:rFonts w:ascii="Arial" w:eastAsia="Times New Roman" w:hAnsi="Arial" w:cs="Arial"/>
          <w:sz w:val="20"/>
          <w:szCs w:val="20"/>
          <w:lang w:val="it-IT"/>
        </w:rPr>
        <w:t>___</w:t>
      </w:r>
      <w:r w:rsidR="00EF6571">
        <w:rPr>
          <w:rFonts w:ascii="Arial" w:eastAsia="Times New Roman" w:hAnsi="Arial" w:cs="Arial"/>
          <w:sz w:val="20"/>
          <w:szCs w:val="20"/>
          <w:lang w:val="it-IT"/>
        </w:rPr>
        <w:t>_</w:t>
      </w:r>
      <w:r w:rsidR="001A2F94">
        <w:rPr>
          <w:rFonts w:ascii="Arial" w:eastAsia="Times New Roman" w:hAnsi="Arial" w:cs="Arial"/>
          <w:sz w:val="20"/>
          <w:szCs w:val="20"/>
          <w:lang w:val="it-IT"/>
        </w:rPr>
        <w:t>____________________</w:t>
      </w:r>
      <w:r w:rsidR="00564ABC">
        <w:rPr>
          <w:rFonts w:ascii="Arial" w:eastAsia="Times New Roman" w:hAnsi="Arial" w:cs="Arial"/>
          <w:sz w:val="20"/>
          <w:szCs w:val="20"/>
          <w:lang w:val="it-IT"/>
        </w:rPr>
        <w:t xml:space="preserve">               </w:t>
      </w:r>
      <w:r w:rsidR="00564ABC"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 w:rsidR="00564ABC">
        <w:rPr>
          <w:rFonts w:ascii="Arial" w:eastAsia="Times New Roman" w:hAnsi="Arial" w:cs="Arial"/>
          <w:b/>
          <w:sz w:val="24"/>
          <w:szCs w:val="24"/>
          <w:lang w:val="it-IT"/>
        </w:rPr>
        <w:t xml:space="preserve">  </w:t>
      </w:r>
      <w:r w:rsidR="00564ABC" w:rsidRPr="00561AD1">
        <w:rPr>
          <w:rFonts w:ascii="Arial" w:eastAsia="Times New Roman" w:hAnsi="Arial" w:cs="Arial"/>
          <w:sz w:val="20"/>
          <w:szCs w:val="20"/>
          <w:lang w:val="it-IT"/>
        </w:rPr>
        <w:t>F</w:t>
      </w:r>
      <w:r w:rsidR="00564ABC">
        <w:rPr>
          <w:rFonts w:ascii="Arial" w:eastAsia="Times New Roman" w:hAnsi="Arial" w:cs="Arial"/>
          <w:b/>
          <w:sz w:val="24"/>
          <w:szCs w:val="24"/>
          <w:lang w:val="it-IT"/>
        </w:rPr>
        <w:t xml:space="preserve">    </w:t>
      </w:r>
      <w:r w:rsidR="00564ABC"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 w:rsidR="00564ABC">
        <w:rPr>
          <w:rFonts w:ascii="Times New Roman"/>
          <w:spacing w:val="38"/>
          <w:sz w:val="20"/>
          <w:lang w:val="it-IT"/>
        </w:rPr>
        <w:t xml:space="preserve">  </w:t>
      </w:r>
      <w:r w:rsidR="00564ABC">
        <w:rPr>
          <w:rFonts w:ascii="Arial" w:hAnsi="Arial" w:cs="Arial"/>
          <w:spacing w:val="38"/>
          <w:sz w:val="20"/>
          <w:lang w:val="it-IT"/>
        </w:rPr>
        <w:t xml:space="preserve">M  </w:t>
      </w:r>
    </w:p>
    <w:p w14:paraId="1AEF212D" w14:textId="0934FF90" w:rsidR="00561AD1" w:rsidRDefault="00E63537" w:rsidP="00A8087C">
      <w:pPr>
        <w:spacing w:before="5"/>
        <w:rPr>
          <w:rFonts w:ascii="Arial" w:eastAsia="Times New Roman" w:hAnsi="Arial" w:cs="Arial"/>
          <w:sz w:val="13"/>
          <w:szCs w:val="13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 w:rsidR="00564ABC">
        <w:rPr>
          <w:rFonts w:ascii="Arial" w:eastAsia="Times New Roman" w:hAnsi="Arial" w:cs="Arial"/>
          <w:sz w:val="13"/>
          <w:szCs w:val="13"/>
          <w:lang w:val="it-IT"/>
        </w:rPr>
        <w:t xml:space="preserve">Cognome                                    </w:t>
      </w:r>
      <w:r>
        <w:rPr>
          <w:rFonts w:ascii="Arial" w:eastAsia="Times New Roman" w:hAnsi="Arial" w:cs="Arial"/>
          <w:sz w:val="13"/>
          <w:szCs w:val="13"/>
          <w:lang w:val="it-IT"/>
        </w:rPr>
        <w:t xml:space="preserve">            </w:t>
      </w:r>
      <w:r w:rsidR="00564ABC">
        <w:rPr>
          <w:rFonts w:ascii="Arial" w:eastAsia="Times New Roman" w:hAnsi="Arial" w:cs="Arial"/>
          <w:sz w:val="13"/>
          <w:szCs w:val="13"/>
          <w:lang w:val="it-IT"/>
        </w:rPr>
        <w:t xml:space="preserve">                              </w:t>
      </w:r>
      <w:r w:rsidR="00EF6571">
        <w:rPr>
          <w:rFonts w:ascii="Arial" w:eastAsia="Times New Roman" w:hAnsi="Arial" w:cs="Arial"/>
          <w:sz w:val="13"/>
          <w:szCs w:val="13"/>
          <w:lang w:val="it-IT"/>
        </w:rPr>
        <w:t xml:space="preserve"> Nome</w:t>
      </w:r>
    </w:p>
    <w:p w14:paraId="35969C4F" w14:textId="77777777" w:rsidR="00EF6571" w:rsidRPr="00EF6571" w:rsidRDefault="00EF6571" w:rsidP="00A8087C">
      <w:pPr>
        <w:spacing w:before="5"/>
        <w:rPr>
          <w:rFonts w:ascii="Arial" w:eastAsia="Times New Roman" w:hAnsi="Arial" w:cs="Arial"/>
          <w:sz w:val="13"/>
          <w:szCs w:val="13"/>
          <w:lang w:val="it-IT"/>
        </w:rPr>
      </w:pPr>
    </w:p>
    <w:p w14:paraId="0C212DBC" w14:textId="4D2F65CB" w:rsidR="00564ABC" w:rsidRPr="00564ABC" w:rsidRDefault="00561AD1" w:rsidP="00A8087C">
      <w:pPr>
        <w:spacing w:before="5"/>
        <w:rPr>
          <w:rFonts w:ascii="Arial" w:eastAsia="Times New Roman" w:hAnsi="Arial" w:cs="Arial"/>
          <w:b/>
          <w:sz w:val="24"/>
          <w:szCs w:val="24"/>
          <w:lang w:val="it-IT"/>
        </w:rPr>
      </w:pPr>
      <w:proofErr w:type="gramStart"/>
      <w:r w:rsidRPr="00561AD1">
        <w:rPr>
          <w:rFonts w:ascii="Arial" w:eastAsia="Times New Roman" w:hAnsi="Arial" w:cs="Arial"/>
          <w:sz w:val="20"/>
          <w:szCs w:val="20"/>
          <w:lang w:val="it-IT"/>
        </w:rPr>
        <w:t>nata</w:t>
      </w:r>
      <w:proofErr w:type="gramEnd"/>
      <w:r w:rsidRPr="00561AD1">
        <w:rPr>
          <w:rFonts w:ascii="Arial" w:eastAsia="Times New Roman" w:hAnsi="Arial" w:cs="Arial"/>
          <w:sz w:val="20"/>
          <w:szCs w:val="20"/>
          <w:lang w:val="it-IT"/>
        </w:rPr>
        <w:t>/o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 il </w:t>
      </w:r>
      <w:r w:rsidRPr="00561AD1">
        <w:rPr>
          <w:rFonts w:ascii="Arial" w:eastAsia="Times New Roman" w:hAnsi="Arial" w:cs="Arial"/>
          <w:sz w:val="20"/>
          <w:szCs w:val="20"/>
          <w:lang w:val="it-IT"/>
        </w:rPr>
        <w:t>_______</w:t>
      </w:r>
      <w:r>
        <w:rPr>
          <w:rFonts w:ascii="Arial" w:eastAsia="Times New Roman" w:hAnsi="Arial" w:cs="Arial"/>
          <w:sz w:val="20"/>
          <w:szCs w:val="20"/>
          <w:lang w:val="it-IT"/>
        </w:rPr>
        <w:t>____</w:t>
      </w:r>
      <w:r w:rsidRPr="00561AD1">
        <w:rPr>
          <w:rFonts w:ascii="Arial" w:eastAsia="Times New Roman" w:hAnsi="Arial" w:cs="Arial"/>
          <w:sz w:val="20"/>
          <w:szCs w:val="20"/>
          <w:lang w:val="it-IT"/>
        </w:rPr>
        <w:t>___  a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  ____________________</w:t>
      </w:r>
      <w:r w:rsidR="00EE47DC">
        <w:rPr>
          <w:rFonts w:ascii="Arial" w:eastAsia="Times New Roman" w:hAnsi="Arial" w:cs="Arial"/>
          <w:sz w:val="20"/>
          <w:szCs w:val="20"/>
          <w:lang w:val="it-IT"/>
        </w:rPr>
        <w:t>_____________</w:t>
      </w:r>
      <w:r w:rsidR="00564ABC">
        <w:rPr>
          <w:rFonts w:ascii="Arial" w:eastAsia="Times New Roman" w:hAnsi="Arial" w:cs="Arial"/>
          <w:sz w:val="20"/>
          <w:szCs w:val="20"/>
          <w:lang w:val="it-IT"/>
        </w:rPr>
        <w:t xml:space="preserve">  ________     </w:t>
      </w:r>
      <w:r w:rsidR="00564ABC"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</w:p>
    <w:p w14:paraId="2E60F730" w14:textId="77777777" w:rsidR="00564ABC" w:rsidRDefault="00564ABC" w:rsidP="00A8087C">
      <w:pPr>
        <w:spacing w:before="5"/>
        <w:rPr>
          <w:rFonts w:ascii="Arial" w:hAnsi="Arial" w:cs="Arial"/>
          <w:color w:val="666666"/>
          <w:sz w:val="13"/>
          <w:szCs w:val="13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 xml:space="preserve">                                                  </w:t>
      </w:r>
      <w:r w:rsidR="00742CB4" w:rsidRPr="00742CB4">
        <w:rPr>
          <w:rFonts w:ascii="Arial" w:hAnsi="Arial" w:cs="Arial"/>
          <w:color w:val="666666"/>
          <w:sz w:val="13"/>
          <w:szCs w:val="13"/>
          <w:lang w:val="it-IT"/>
        </w:rPr>
        <w:t>Comune di nascita (Stato se nato</w:t>
      </w:r>
      <w:r w:rsidR="00742CB4" w:rsidRPr="00742CB4">
        <w:rPr>
          <w:rFonts w:ascii="Arial" w:hAnsi="Arial" w:cs="Arial"/>
          <w:color w:val="666666"/>
          <w:spacing w:val="11"/>
          <w:sz w:val="13"/>
          <w:szCs w:val="13"/>
          <w:lang w:val="it-IT"/>
        </w:rPr>
        <w:t xml:space="preserve"> </w:t>
      </w:r>
      <w:proofErr w:type="gramStart"/>
      <w:r w:rsidR="00742CB4"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all'estero)   </w:t>
      </w:r>
      <w:proofErr w:type="gramEnd"/>
      <w:r w:rsidR="00742CB4"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                               </w:t>
      </w:r>
      <w:r w:rsidR="008E7D2C">
        <w:rPr>
          <w:rFonts w:ascii="Arial" w:hAnsi="Arial" w:cs="Arial"/>
          <w:color w:val="666666"/>
          <w:sz w:val="13"/>
          <w:szCs w:val="13"/>
          <w:lang w:val="it-IT"/>
        </w:rPr>
        <w:t xml:space="preserve">  </w:t>
      </w:r>
      <w:r w:rsidR="00742CB4"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 Provincia</w:t>
      </w:r>
    </w:p>
    <w:p w14:paraId="0C49CDCE" w14:textId="58F7A921" w:rsidR="00564ABC" w:rsidRDefault="00742CB4" w:rsidP="00A8087C">
      <w:pPr>
        <w:spacing w:before="5"/>
        <w:rPr>
          <w:rFonts w:ascii="Arial" w:eastAsia="Times New Roman" w:hAnsi="Arial" w:cs="Arial"/>
          <w:sz w:val="20"/>
          <w:szCs w:val="20"/>
          <w:lang w:val="it-IT"/>
        </w:rPr>
      </w:pPr>
      <w:r w:rsidRPr="00742CB4">
        <w:rPr>
          <w:rFonts w:ascii="Arial" w:hAnsi="Arial" w:cs="Arial"/>
          <w:color w:val="666666"/>
          <w:spacing w:val="-1"/>
          <w:sz w:val="13"/>
          <w:szCs w:val="13"/>
          <w:lang w:val="it-IT"/>
        </w:rPr>
        <w:t xml:space="preserve"> </w:t>
      </w:r>
      <w:r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 </w:t>
      </w:r>
    </w:p>
    <w:p w14:paraId="5D5E1A61" w14:textId="43A096FC" w:rsidR="00742CB4" w:rsidRDefault="00742CB4" w:rsidP="00A8087C">
      <w:pPr>
        <w:spacing w:before="5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hAnsi="Arial" w:cs="Arial"/>
          <w:spacing w:val="38"/>
          <w:sz w:val="20"/>
          <w:lang w:val="it-IT"/>
        </w:rPr>
        <w:tab/>
      </w:r>
      <w:r>
        <w:rPr>
          <w:rFonts w:ascii="Arial"/>
          <w:noProof/>
          <w:spacing w:val="95"/>
          <w:sz w:val="20"/>
          <w:lang w:val="it-IT" w:eastAsia="it-IT"/>
        </w:rPr>
        <mc:AlternateContent>
          <mc:Choice Requires="wpg">
            <w:drawing>
              <wp:inline distT="0" distB="0" distL="0" distR="0" wp14:anchorId="09B43608" wp14:editId="618999E2">
                <wp:extent cx="2882265" cy="163830"/>
                <wp:effectExtent l="0" t="0" r="13335" b="13970"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163830"/>
                          <a:chOff x="0" y="0"/>
                          <a:chExt cx="4539" cy="258"/>
                        </a:xfrm>
                      </wpg:grpSpPr>
                      <wpg:grpSp>
                        <wpg:cNvPr id="2" name="Group 165"/>
                        <wpg:cNvGrpSpPr>
                          <a:grpSpLocks/>
                        </wpg:cNvGrpSpPr>
                        <wpg:grpSpPr bwMode="auto">
                          <a:xfrm>
                            <a:off x="2" y="256"/>
                            <a:ext cx="4536" cy="2"/>
                            <a:chOff x="2" y="256"/>
                            <a:chExt cx="4536" cy="2"/>
                          </a:xfrm>
                        </wpg:grpSpPr>
                        <wps:wsp>
                          <wps:cNvPr id="3" name="Freeform 166"/>
                          <wps:cNvSpPr>
                            <a:spLocks/>
                          </wps:cNvSpPr>
                          <wps:spPr bwMode="auto">
                            <a:xfrm>
                              <a:off x="2" y="256"/>
                              <a:ext cx="453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536"/>
                                <a:gd name="T2" fmla="+- 0 4537 2"/>
                                <a:gd name="T3" fmla="*/ T2 w 4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6">
                                  <a:moveTo>
                                    <a:pt x="0" y="0"/>
                                  </a:moveTo>
                                  <a:lnTo>
                                    <a:pt x="453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6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255"/>
                            <a:chOff x="2" y="2"/>
                            <a:chExt cx="2" cy="255"/>
                          </a:xfrm>
                        </wpg:grpSpPr>
                        <wps:wsp>
                          <wps:cNvPr id="5" name="Freeform 16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69"/>
                        <wpg:cNvGrpSpPr>
                          <a:grpSpLocks/>
                        </wpg:cNvGrpSpPr>
                        <wpg:grpSpPr bwMode="auto">
                          <a:xfrm>
                            <a:off x="285" y="2"/>
                            <a:ext cx="2" cy="255"/>
                            <a:chOff x="285" y="2"/>
                            <a:chExt cx="2" cy="255"/>
                          </a:xfrm>
                        </wpg:grpSpPr>
                        <wps:wsp>
                          <wps:cNvPr id="7" name="Freeform 170"/>
                          <wps:cNvSpPr>
                            <a:spLocks/>
                          </wps:cNvSpPr>
                          <wps:spPr bwMode="auto">
                            <a:xfrm>
                              <a:off x="285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71"/>
                        <wpg:cNvGrpSpPr>
                          <a:grpSpLocks/>
                        </wpg:cNvGrpSpPr>
                        <wpg:grpSpPr bwMode="auto">
                          <a:xfrm>
                            <a:off x="568" y="2"/>
                            <a:ext cx="2" cy="255"/>
                            <a:chOff x="568" y="2"/>
                            <a:chExt cx="2" cy="255"/>
                          </a:xfrm>
                        </wpg:grpSpPr>
                        <wps:wsp>
                          <wps:cNvPr id="9" name="Freeform 172"/>
                          <wps:cNvSpPr>
                            <a:spLocks/>
                          </wps:cNvSpPr>
                          <wps:spPr bwMode="auto">
                            <a:xfrm>
                              <a:off x="568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73"/>
                        <wpg:cNvGrpSpPr>
                          <a:grpSpLocks/>
                        </wpg:cNvGrpSpPr>
                        <wpg:grpSpPr bwMode="auto">
                          <a:xfrm>
                            <a:off x="852" y="2"/>
                            <a:ext cx="2" cy="255"/>
                            <a:chOff x="852" y="2"/>
                            <a:chExt cx="2" cy="255"/>
                          </a:xfrm>
                        </wpg:grpSpPr>
                        <wps:wsp>
                          <wps:cNvPr id="11" name="Freeform 174"/>
                          <wps:cNvSpPr>
                            <a:spLocks/>
                          </wps:cNvSpPr>
                          <wps:spPr bwMode="auto">
                            <a:xfrm>
                              <a:off x="85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75"/>
                        <wpg:cNvGrpSpPr>
                          <a:grpSpLocks/>
                        </wpg:cNvGrpSpPr>
                        <wpg:grpSpPr bwMode="auto">
                          <a:xfrm>
                            <a:off x="1135" y="2"/>
                            <a:ext cx="2" cy="255"/>
                            <a:chOff x="1135" y="2"/>
                            <a:chExt cx="2" cy="255"/>
                          </a:xfrm>
                        </wpg:grpSpPr>
                        <wps:wsp>
                          <wps:cNvPr id="13" name="Freeform 176"/>
                          <wps:cNvSpPr>
                            <a:spLocks/>
                          </wps:cNvSpPr>
                          <wps:spPr bwMode="auto">
                            <a:xfrm>
                              <a:off x="1135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77"/>
                        <wpg:cNvGrpSpPr>
                          <a:grpSpLocks/>
                        </wpg:cNvGrpSpPr>
                        <wpg:grpSpPr bwMode="auto">
                          <a:xfrm>
                            <a:off x="1419" y="2"/>
                            <a:ext cx="2" cy="255"/>
                            <a:chOff x="1419" y="2"/>
                            <a:chExt cx="2" cy="255"/>
                          </a:xfrm>
                        </wpg:grpSpPr>
                        <wps:wsp>
                          <wps:cNvPr id="15" name="Freeform 178"/>
                          <wps:cNvSpPr>
                            <a:spLocks/>
                          </wps:cNvSpPr>
                          <wps:spPr bwMode="auto">
                            <a:xfrm>
                              <a:off x="1419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79"/>
                        <wpg:cNvGrpSpPr>
                          <a:grpSpLocks/>
                        </wpg:cNvGrpSpPr>
                        <wpg:grpSpPr bwMode="auto">
                          <a:xfrm>
                            <a:off x="1702" y="2"/>
                            <a:ext cx="2" cy="255"/>
                            <a:chOff x="1702" y="2"/>
                            <a:chExt cx="2" cy="255"/>
                          </a:xfrm>
                        </wpg:grpSpPr>
                        <wps:wsp>
                          <wps:cNvPr id="36" name="Freeform 180"/>
                          <wps:cNvSpPr>
                            <a:spLocks/>
                          </wps:cNvSpPr>
                          <wps:spPr bwMode="auto">
                            <a:xfrm>
                              <a:off x="170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81"/>
                        <wpg:cNvGrpSpPr>
                          <a:grpSpLocks/>
                        </wpg:cNvGrpSpPr>
                        <wpg:grpSpPr bwMode="auto">
                          <a:xfrm>
                            <a:off x="1986" y="2"/>
                            <a:ext cx="2" cy="255"/>
                            <a:chOff x="1986" y="2"/>
                            <a:chExt cx="2" cy="255"/>
                          </a:xfrm>
                        </wpg:grpSpPr>
                        <wps:wsp>
                          <wps:cNvPr id="38" name="Freeform 182"/>
                          <wps:cNvSpPr>
                            <a:spLocks/>
                          </wps:cNvSpPr>
                          <wps:spPr bwMode="auto">
                            <a:xfrm>
                              <a:off x="198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83"/>
                        <wpg:cNvGrpSpPr>
                          <a:grpSpLocks/>
                        </wpg:cNvGrpSpPr>
                        <wpg:grpSpPr bwMode="auto">
                          <a:xfrm>
                            <a:off x="2269" y="2"/>
                            <a:ext cx="2" cy="255"/>
                            <a:chOff x="2269" y="2"/>
                            <a:chExt cx="2" cy="255"/>
                          </a:xfrm>
                        </wpg:grpSpPr>
                        <wps:wsp>
                          <wps:cNvPr id="40" name="Freeform 184"/>
                          <wps:cNvSpPr>
                            <a:spLocks/>
                          </wps:cNvSpPr>
                          <wps:spPr bwMode="auto">
                            <a:xfrm>
                              <a:off x="2269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85"/>
                        <wpg:cNvGrpSpPr>
                          <a:grpSpLocks/>
                        </wpg:cNvGrpSpPr>
                        <wpg:grpSpPr bwMode="auto">
                          <a:xfrm>
                            <a:off x="2553" y="2"/>
                            <a:ext cx="2" cy="255"/>
                            <a:chOff x="2553" y="2"/>
                            <a:chExt cx="2" cy="255"/>
                          </a:xfrm>
                        </wpg:grpSpPr>
                        <wps:wsp>
                          <wps:cNvPr id="42" name="Freeform 186"/>
                          <wps:cNvSpPr>
                            <a:spLocks/>
                          </wps:cNvSpPr>
                          <wps:spPr bwMode="auto">
                            <a:xfrm>
                              <a:off x="2553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87"/>
                        <wpg:cNvGrpSpPr>
                          <a:grpSpLocks/>
                        </wpg:cNvGrpSpPr>
                        <wpg:grpSpPr bwMode="auto">
                          <a:xfrm>
                            <a:off x="2836" y="2"/>
                            <a:ext cx="2" cy="255"/>
                            <a:chOff x="2836" y="2"/>
                            <a:chExt cx="2" cy="255"/>
                          </a:xfrm>
                        </wpg:grpSpPr>
                        <wps:wsp>
                          <wps:cNvPr id="50" name="Freeform 188"/>
                          <wps:cNvSpPr>
                            <a:spLocks/>
                          </wps:cNvSpPr>
                          <wps:spPr bwMode="auto">
                            <a:xfrm>
                              <a:off x="283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89"/>
                        <wpg:cNvGrpSpPr>
                          <a:grpSpLocks/>
                        </wpg:cNvGrpSpPr>
                        <wpg:grpSpPr bwMode="auto">
                          <a:xfrm>
                            <a:off x="3120" y="2"/>
                            <a:ext cx="2" cy="255"/>
                            <a:chOff x="3120" y="2"/>
                            <a:chExt cx="2" cy="255"/>
                          </a:xfrm>
                        </wpg:grpSpPr>
                        <wps:wsp>
                          <wps:cNvPr id="52" name="Freeform 190"/>
                          <wps:cNvSpPr>
                            <a:spLocks/>
                          </wps:cNvSpPr>
                          <wps:spPr bwMode="auto">
                            <a:xfrm>
                              <a:off x="3120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91"/>
                        <wpg:cNvGrpSpPr>
                          <a:grpSpLocks/>
                        </wpg:cNvGrpSpPr>
                        <wpg:grpSpPr bwMode="auto">
                          <a:xfrm>
                            <a:off x="3403" y="2"/>
                            <a:ext cx="2" cy="255"/>
                            <a:chOff x="3403" y="2"/>
                            <a:chExt cx="2" cy="255"/>
                          </a:xfrm>
                        </wpg:grpSpPr>
                        <wps:wsp>
                          <wps:cNvPr id="54" name="Freeform 192"/>
                          <wps:cNvSpPr>
                            <a:spLocks/>
                          </wps:cNvSpPr>
                          <wps:spPr bwMode="auto">
                            <a:xfrm>
                              <a:off x="3403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93"/>
                        <wpg:cNvGrpSpPr>
                          <a:grpSpLocks/>
                        </wpg:cNvGrpSpPr>
                        <wpg:grpSpPr bwMode="auto">
                          <a:xfrm>
                            <a:off x="3686" y="2"/>
                            <a:ext cx="2" cy="255"/>
                            <a:chOff x="3686" y="2"/>
                            <a:chExt cx="2" cy="255"/>
                          </a:xfrm>
                        </wpg:grpSpPr>
                        <wps:wsp>
                          <wps:cNvPr id="56" name="Freeform 194"/>
                          <wps:cNvSpPr>
                            <a:spLocks/>
                          </wps:cNvSpPr>
                          <wps:spPr bwMode="auto">
                            <a:xfrm>
                              <a:off x="368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95"/>
                        <wpg:cNvGrpSpPr>
                          <a:grpSpLocks/>
                        </wpg:cNvGrpSpPr>
                        <wpg:grpSpPr bwMode="auto">
                          <a:xfrm>
                            <a:off x="3970" y="2"/>
                            <a:ext cx="2" cy="255"/>
                            <a:chOff x="3970" y="2"/>
                            <a:chExt cx="2" cy="255"/>
                          </a:xfrm>
                        </wpg:grpSpPr>
                        <wps:wsp>
                          <wps:cNvPr id="58" name="Freeform 196"/>
                          <wps:cNvSpPr>
                            <a:spLocks/>
                          </wps:cNvSpPr>
                          <wps:spPr bwMode="auto">
                            <a:xfrm>
                              <a:off x="3970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97"/>
                        <wpg:cNvGrpSpPr>
                          <a:grpSpLocks/>
                        </wpg:cNvGrpSpPr>
                        <wpg:grpSpPr bwMode="auto">
                          <a:xfrm>
                            <a:off x="4254" y="2"/>
                            <a:ext cx="2" cy="255"/>
                            <a:chOff x="4254" y="2"/>
                            <a:chExt cx="2" cy="255"/>
                          </a:xfrm>
                        </wpg:grpSpPr>
                        <wps:wsp>
                          <wps:cNvPr id="60" name="Freeform 198"/>
                          <wps:cNvSpPr>
                            <a:spLocks/>
                          </wps:cNvSpPr>
                          <wps:spPr bwMode="auto">
                            <a:xfrm>
                              <a:off x="4254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99"/>
                        <wpg:cNvGrpSpPr>
                          <a:grpSpLocks/>
                        </wpg:cNvGrpSpPr>
                        <wpg:grpSpPr bwMode="auto">
                          <a:xfrm>
                            <a:off x="4537" y="2"/>
                            <a:ext cx="2" cy="255"/>
                            <a:chOff x="4537" y="2"/>
                            <a:chExt cx="2" cy="255"/>
                          </a:xfrm>
                        </wpg:grpSpPr>
                        <wps:wsp>
                          <wps:cNvPr id="62" name="Freeform 200"/>
                          <wps:cNvSpPr>
                            <a:spLocks/>
                          </wps:cNvSpPr>
                          <wps:spPr bwMode="auto">
                            <a:xfrm>
                              <a:off x="4537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w14:anchorId="33A43305" id="Gruppo 1" o:spid="_x0000_s1026" style="width:226.95pt;height:12.9pt;mso-position-horizontal-relative:char;mso-position-vertical-relative:line" coordsize="4539,2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">
                <v:group id="Group 165" o:spid="_x0000_s1027" style="position:absolute;left:2;top:256;width:4536;height:2" coordorigin="2,256" coordsize="453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polyline id="Freeform 166" o:spid="_x0000_s1028" style="position:absolute;visibility:visible;mso-wrap-style:square;v-text-anchor:top" points="2,256,4537,256" coordsize="453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UiTxQAA&#10;ANoAAAAPAAAAZHJzL2Rvd25yZXYueG1sRI9Ba8JAFITvQv/D8gq9mY0WtERXsYWgB4vUFmpvj+wz&#10;Cc2+jburpv56VxB6HGbmG2Y670wjTuR8bVnBIElBEBdW11wq+PrM+y8gfEDW2FgmBX/kYT576E0x&#10;0/bMH3TahlJECPsMFVQhtJmUvqjIoE9sSxy9vXUGQ5SulNrhOcJNI4dpOpIGa44LFbb0VlHxuz0a&#10;BWa5Wbj9bvx9GNS5y1/XYXj5eVfq6bFbTEAE6sJ/+N5eaQXPcLsSb4Cc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ZSJPFAAAA2gAAAA8AAAAAAAAAAAAAAAAAlwIAAGRycy9k&#10;b3ducmV2LnhtbFBLBQYAAAAABAAEAPUAAACJAwAAAAA=&#10;" filled="f" strokeweight=".14pt">
                    <v:path arrowok="t" o:connecttype="custom" o:connectlocs="0,0;4535,0" o:connectangles="0,0"/>
                  </v:polyline>
                </v:group>
                <v:group id="Group 167" o:spid="_x0000_s1029" style="position:absolute;left:2;top:2;width:2;height:255" coordorigin="2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polyline id="Freeform 168" o:spid="_x0000_s1030" style="position:absolute;visibility:visible;mso-wrap-style:square;v-text-anchor:top" points="2,2,2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gH+xAAA&#10;ANoAAAAPAAAAZHJzL2Rvd25yZXYueG1sRI9Ra8IwFIXfB/6HcAd7m6nChlRTGaIoE4V1+wGX5rYJ&#10;Nje1idrt15vBYI+Hc853OIvl4FpxpT5Yzwom4wwEceW15UbB1+fmeQYiRGSNrWdS8E0BlsXoYYG5&#10;9jf+oGsZG5EgHHJUYGLscilDZchhGPuOOHm17x3GJPtG6h5vCe5aOc2yV+nQclow2NHKUHUqL06B&#10;3a9Lu32f7s2kWv1sD+dL3a2PSj09Dm9zEJGG+B/+a++0ghf4vZJugCz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IB/sQAAADa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v:group id="Group 169" o:spid="_x0000_s1031" style="position:absolute;left:285;top:2;width:2;height:255" coordorigin="285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polyline id="Freeform 170" o:spid="_x0000_s1032" style="position:absolute;visibility:visible;mso-wrap-style:square;v-text-anchor:top" points="285,2,285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3DoSxAAA&#10;ANoAAAAPAAAAZHJzL2Rvd25yZXYueG1sRI9Ra8IwFIXfB/6HcAd7m6k+bFJNZYiiTBTW7Qdcmtsm&#10;2NzUJmq3X28Ggz0ezjnf4SyWg2vFlfpgPSuYjDMQxJXXlhsFX5+b5xmIEJE1tp5JwTcFWBajhwXm&#10;2t/4g65lbESCcMhRgYmxy6UMlSGHYew74uTVvncYk+wbqXu8Jbhr5TTLXqRDy2nBYEcrQ9WpvDgF&#10;dr8u7fZ9ujeTavWzPZwvdbc+KvX0OLzNQUQa4n/4r73TCl7h90q6Ab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tw6EsQAAADa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v:group id="Group 171" o:spid="_x0000_s1033" style="position:absolute;left:568;top:2;width:2;height:255" coordorigin="568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polyline id="Freeform 172" o:spid="_x0000_s1034" style="position:absolute;visibility:visible;mso-wrap-style:square;v-text-anchor:top" points="568,2,568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wv7xAAA&#10;ANoAAAAPAAAAZHJzL2Rvd25yZXYueG1sRI9Ra8IwFIXfB/6HcAd7m6k+jFlNZYiiTBTW7Qdcmtsm&#10;2NzUJmq3X28Ggz0ezjnf4SyWg2vFlfpgPSuYjDMQxJXXlhsFX5+b51cQISJrbD2Tgm8KsCxGDwvM&#10;tb/xB13L2IgE4ZCjAhNjl0sZKkMOw9h3xMmrfe8wJtk3Uvd4S3DXymmWvUiHltOCwY5WhqpTeXEK&#10;7H5d2u37dG8m1epnezhf6m59VOrpcXibg4g0xP/wX3unFczg90q6Ab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A8L+8QAAADa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v:group id="Group 173" o:spid="_x0000_s1035" style="position:absolute;left:852;top:2;width:2;height:255" coordorigin="852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polyline id="Freeform 174" o:spid="_x0000_s1036" style="position:absolute;visibility:visible;mso-wrap-style:square;v-text-anchor:top" points="852,2,852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7mzjwgAA&#10;ANsAAAAPAAAAZHJzL2Rvd25yZXYueG1sRE/NagIxEL4LvkMYoTfNrodStkYRUSyVFlz7AMNm3AQ3&#10;k3UTdfXpm0LB23x8vzNb9K4RV+qC9awgn2QgiCuvLdcKfg6b8RuIEJE1Np5JwZ0CLObDwQwL7W+8&#10;p2sZa5FCOBSowMTYFlKGypDDMPEtceKOvnMYE+xqqTu8pXDXyGmWvUqHllODwZZWhqpTeXEK7G5d&#10;2u3ndGfyavXYfp0vx3b9rdTLqF++g4jUx6f43/2h0/wc/n5JB8j5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ubOPCAAAA2wAAAA8AAAAAAAAAAAAAAAAAlwIAAGRycy9kb3du&#10;cmV2LnhtbFBLBQYAAAAABAAEAPUAAACGAwAAAAA=&#10;" filled="f" strokeweight=".14pt">
                    <v:path arrowok="t" o:connecttype="custom" o:connectlocs="0,2;0,257" o:connectangles="0,0"/>
                  </v:polyline>
                </v:group>
                <v:group id="Group 175" o:spid="_x0000_s1037" style="position:absolute;left:1135;top:2;width:2;height:255" coordorigin="1135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polyline id="Freeform 176" o:spid="_x0000_s1038" style="position:absolute;visibility:visible;mso-wrap-style:square;v-text-anchor:top" points="1135,2,1135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FcPwgAA&#10;ANsAAAAPAAAAZHJzL2Rvd25yZXYueG1sRE/dasIwFL4f+A7hDHY3Ux0MqaYyRFEmCuv2AIfmtAk2&#10;J7WJ2u3pzWCwu/Px/Z7FcnCtuFIfrGcFk3EGgrjy2nKj4Otz8zwDESKyxtYzKfimAMti9LDAXPsb&#10;f9C1jI1IIRxyVGBi7HIpQ2XIYRj7jjhxte8dxgT7RuoebynctXKaZa/SoeXUYLCjlaHqVF6cArtf&#10;l3b7Pt2bSbX62R7Ol7pbH5V6ehze5iAiDfFf/Ofe6TT/BX5/SQfI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wVw/CAAAA2wAAAA8AAAAAAAAAAAAAAAAAlwIAAGRycy9kb3du&#10;cmV2LnhtbFBLBQYAAAAABAAEAPUAAACGAwAAAAA=&#10;" filled="f" strokeweight=".14pt">
                    <v:path arrowok="t" o:connecttype="custom" o:connectlocs="0,2;0,257" o:connectangles="0,0"/>
                  </v:polyline>
                </v:group>
                <v:group id="Group 177" o:spid="_x0000_s1039" style="position:absolute;left:1419;top:2;width:2;height:255" coordorigin="1419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178" o:spid="_x0000_s1040" style="position:absolute;visibility:visible;mso-wrap-style:square;v-text-anchor:top" points="1419,2,1419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1WrgwgAA&#10;ANsAAAAPAAAAZHJzL2Rvd25yZXYueG1sRE/dasIwFL4f+A7hDHY3U4UNqaYyRFEmCuv2AIfmtAk2&#10;J7WJ2u3pzWCwu/Px/Z7FcnCtuFIfrGcFk3EGgrjy2nKj4Otz8zwDESKyxtYzKfimAMti9LDAXPsb&#10;f9C1jI1IIRxyVGBi7HIpQ2XIYRj7jjhxte8dxgT7RuoebynctXKaZa/SoeXUYLCjlaHqVF6cArtf&#10;l3b7Pt2bSbX62R7Ol7pbH5V6ehze5iAiDfFf/Ofe6TT/BX5/SQfI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VauDCAAAA2wAAAA8AAAAAAAAAAAAAAAAAlwIAAGRycy9kb3du&#10;cmV2LnhtbFBLBQYAAAAABAAEAPUAAACGAwAAAAA=&#10;" filled="f" strokeweight=".14pt">
                    <v:path arrowok="t" o:connecttype="custom" o:connectlocs="0,2;0,257" o:connectangles="0,0"/>
                  </v:polyline>
                </v:group>
                <v:group id="Group 179" o:spid="_x0000_s1041" style="position:absolute;left:1702;top:2;width:2;height:255" coordorigin="1702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180" o:spid="_x0000_s1042" style="position:absolute;visibility:visible;mso-wrap-style:square;v-text-anchor:top" points="1702,2,1702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qj3xAAA&#10;ANsAAAAPAAAAZHJzL2Rvd25yZXYueG1sRI/RagIxFETfBf8hXKFvmlVBZGuUIhalUsG1H3DZXDeh&#10;m5vtJuq2X98Igo/DzJxhFqvO1eJKbbCeFYxHGQji0mvLlYKv0/twDiJEZI21Z1LwSwFWy35vgbn2&#10;Nz7StYiVSBAOOSowMTa5lKE05DCMfEOcvLNvHcYk20rqFm8J7mo5ybKZdGg5LRhsaG2o/C4uToHd&#10;bwq7/Zjszbhc/20/fy7nZnNQ6mXQvb2CiNTFZ/jR3mkF0xncv6Qf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Ko98QAAADb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v:group id="Group 181" o:spid="_x0000_s1043" style="position:absolute;left:1986;top:2;width:2;height:255" coordorigin="1986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polyline id="Freeform 182" o:spid="_x0000_s1044" style="position:absolute;visibility:visible;mso-wrap-style:square;v-text-anchor:top" points="1986,2,1986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ZkewQAA&#10;ANsAAAAPAAAAZHJzL2Rvd25yZXYueG1sRE/dasIwFL4XfIdwhN3ZVAcyOqOIOByTDaw+wKE5NmHN&#10;SW2idj79ciF4+fH9z5e9a8SVumA9K5hkOQjiymvLtYLj4WP8BiJEZI2NZ1LwRwGWi+FgjoX2N97T&#10;tYy1SCEcClRgYmwLKUNlyGHIfEucuJPvHMYEu1rqDm8p3DVymucz6dByajDY0tpQ9VtenAK725R2&#10;+zXdmUm1vm+/z5dTu/lR6mXUr95BROrjU/xwf2oFr2ls+pJ+gF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GGZHsEAAADbAAAADwAAAAAAAAAAAAAAAACXAgAAZHJzL2Rvd25y&#10;ZXYueG1sUEsFBgAAAAAEAAQA9QAAAIUDAAAAAA==&#10;" filled="f" strokeweight=".14pt">
                    <v:path arrowok="t" o:connecttype="custom" o:connectlocs="0,2;0,257" o:connectangles="0,0"/>
                  </v:polyline>
                </v:group>
                <v:group id="Group 183" o:spid="_x0000_s1045" style="position:absolute;left:2269;top:2;width:2;height:255" coordorigin="2269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polyline id="Freeform 184" o:spid="_x0000_s1046" style="position:absolute;visibility:visible;mso-wrap-style:square;v-text-anchor:top" points="2269,2,2269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EeZlwQAA&#10;ANsAAAAPAAAAZHJzL2Rvd25yZXYueG1sRE/dasIwFL4XfIdwhN3ZVBkyOqOIOByTDaw+wKE5NmHN&#10;SW2idj79ciF4+fH9z5e9a8SVumA9K5hkOQjiymvLtYLj4WP8BiJEZI2NZ1LwRwGWi+FgjoX2N97T&#10;tYy1SCEcClRgYmwLKUNlyGHIfEucuJPvHMYEu1rqDm8p3DVymucz6dByajDY0tpQ9VtenAK725R2&#10;+zXdmUm1vm+/z5dTu/lR6mXUr95BROrjU/xwf2oFr2l9+pJ+gF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hHmZcEAAADbAAAADwAAAAAAAAAAAAAAAACXAgAAZHJzL2Rvd25y&#10;ZXYueG1sUEsFBgAAAAAEAAQA9QAAAIUDAAAAAA==&#10;" filled="f" strokeweight=".14pt">
                    <v:path arrowok="t" o:connecttype="custom" o:connectlocs="0,2;0,257" o:connectangles="0,0"/>
                  </v:polyline>
                </v:group>
                <v:group id="Group 185" o:spid="_x0000_s1047" style="position:absolute;left:2553;top:2;width:2;height:255" coordorigin="2553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polyline id="Freeform 186" o:spid="_x0000_s1048" style="position:absolute;visibility:visible;mso-wrap-style:square;v-text-anchor:top" points="2553,2,2553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92JxAAA&#10;ANsAAAAPAAAAZHJzL2Rvd25yZXYueG1sRI/RagIxFETfC/5DuAXfatZFStkapYiiVCx09QMum+sm&#10;dHOzbqJu+/VGEPo4zMwZZjrvXSMu1AXrWcF4lIEgrry2XCs47FcvbyBCRNbYeCYFvxRgPhs8TbHQ&#10;/srfdCljLRKEQ4EKTIxtIWWoDDkMI98SJ+/oO4cxya6WusNrgrtG5ln2Kh1aTgsGW1oYqn7Ks1Ng&#10;t8vSrj/zrRlXi7/17nQ+tssvpYbP/cc7iEh9/A8/2hutYJLD/Uv6AXJ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/dicQAAADb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v:group id="Group 187" o:spid="_x0000_s1049" style="position:absolute;left:2836;top:2;width:2;height:255" coordorigin="2836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 188" o:spid="_x0000_s1050" style="position:absolute;visibility:visible;mso-wrap-style:square;v-text-anchor:top" points="2836,2,2836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yHC4wQAA&#10;ANsAAAAPAAAAZHJzL2Rvd25yZXYueG1sRE/dasIwFL4XfIdwhN3ZVGEyOqOIOByTDaw+wKE5NmHN&#10;SW2idj79ciF4+fH9z5e9a8SVumA9K5hkOQjiymvLtYLj4WP8BiJEZI2NZ1LwRwGWi+FgjoX2N97T&#10;tYy1SCEcClRgYmwLKUNlyGHIfEucuJPvHMYEu1rqDm8p3DVymucz6dByajDY0tpQ9VtenAK725R2&#10;+zXdmUm1vm+/z5dTu/lR6mXUr95BROrjU/xwf2oFr2l9+pJ+gF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8hwuMEAAADbAAAADwAAAAAAAAAAAAAAAACXAgAAZHJzL2Rvd25y&#10;ZXYueG1sUEsFBgAAAAAEAAQA9QAAAIUDAAAAAA==&#10;" filled="f" strokeweight=".14pt">
                    <v:path arrowok="t" o:connecttype="custom" o:connectlocs="0,2;0,257" o:connectangles="0,0"/>
                  </v:polyline>
                </v:group>
                <v:group id="Group 189" o:spid="_x0000_s1051" style="position:absolute;left:3120;top:2;width:2;height:255" coordorigin="3120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polyline id="Freeform 190" o:spid="_x0000_s1052" style="position:absolute;visibility:visible;mso-wrap-style:square;v-text-anchor:top" points="3120,2,3120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ktUxAAA&#10;ANsAAAAPAAAAZHJzL2Rvd25yZXYueG1sRI/RagIxFETfC/5DuAXfatYFS9kapYiiVCx09QMum+sm&#10;dHOzbqJu+/VGEPo4zMwZZjrvXSMu1AXrWcF4lIEgrry2XCs47FcvbyBCRNbYeCYFvxRgPhs8TbHQ&#10;/srfdCljLRKEQ4EKTIxtIWWoDDkMI98SJ+/oO4cxya6WusNrgrtG5ln2Kh1aTgsGW1oYqn7Ks1Ng&#10;t8vSrj/zrRlXi7/17nQ+tssvpYbP/cc7iEh9/A8/2hutYJLD/Uv6AXJ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FZLVMQAAADb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v:group id="Group 191" o:spid="_x0000_s1053" style="position:absolute;left:3403;top:2;width:2;height:255" coordorigin="3403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 192" o:spid="_x0000_s1054" style="position:absolute;visibility:visible;mso-wrap-style:square;v-text-anchor:top" points="3403,2,3403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83a7xQAA&#10;ANsAAAAPAAAAZHJzL2Rvd25yZXYueG1sRI/RagIxFETfC/5DuIW+uVnFFtkapYhiqVRw2w+4bK6b&#10;0M3Nuom67dcbQejjMDNnmNmid404UxesZwWjLAdBXHltuVbw/bUeTkGEiKyx8UwKfinAYj54mGGh&#10;/YX3dC5jLRKEQ4EKTIxtIWWoDDkMmW+Jk3fwncOYZFdL3eElwV0jx3n+Ih1aTgsGW1oaqn7Kk1Ng&#10;t6vSbj7GWzOqln+bz+Pp0K52Sj099m+vICL18T98b79rBc8TuH1JP0DO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zdrvFAAAA2wAAAA8AAAAAAAAAAAAAAAAAlwIAAGRycy9k&#10;b3ducmV2LnhtbFBLBQYAAAAABAAEAPUAAACJAwAAAAA=&#10;" filled="f" strokeweight=".14pt">
                    <v:path arrowok="t" o:connecttype="custom" o:connectlocs="0,2;0,257" o:connectangles="0,0"/>
                  </v:polyline>
                </v:group>
                <v:group id="Group 193" o:spid="_x0000_s1055" style="position:absolute;left:3686;top:2;width:2;height:255" coordorigin="3686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polyline id="Freeform 194" o:spid="_x0000_s1056" style="position:absolute;visibility:visible;mso-wrap-style:square;v-text-anchor:top" points="3686,2,3686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U1XxAAA&#10;ANsAAAAPAAAAZHJzL2Rvd25yZXYueG1sRI/RagIxFETfBf8hXKFvmlVQZGuUIhalUsG1H3DZXDeh&#10;m5vtJuq2X98Igo/DzJxhFqvO1eJKbbCeFYxHGQji0mvLlYKv0/twDiJEZI21Z1LwSwFWy35vgbn2&#10;Nz7StYiVSBAOOSowMTa5lKE05DCMfEOcvLNvHcYk20rqFm8J7mo5ybKZdGg5LRhsaG2o/C4uToHd&#10;bwq7/Zjszbhc/20/fy7nZnNQ6mXQvb2CiNTFZ/jR3mkF0xncv6Qf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21NV8QAAADb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v:group id="Group 195" o:spid="_x0000_s1057" style="position:absolute;left:3970;top:2;width:2;height:255" coordorigin="3970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polyline id="Freeform 196" o:spid="_x0000_s1058" style="position:absolute;visibility:visible;mso-wrap-style:square;v-text-anchor:top" points="3970,2,3970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ny+wQAA&#10;ANsAAAAPAAAAZHJzL2Rvd25yZXYueG1sRE/dasIwFL4XfIdwhN3ZVGEyOqOIOByTDaw+wKE5NmHN&#10;SW2idj79ciF4+fH9z5e9a8SVumA9K5hkOQjiymvLtYLj4WP8BiJEZI2NZ1LwRwGWi+FgjoX2N97T&#10;tYy1SCEcClRgYmwLKUNlyGHIfEucuJPvHMYEu1rqDm8p3DVymucz6dByajDY0tpQ9VtenAK725R2&#10;+zXdmUm1vm+/z5dTu/lR6mXUr95BROrjU/xwf2oFr2ls+pJ+gF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b58vsEAAADbAAAADwAAAAAAAAAAAAAAAACXAgAAZHJzL2Rvd25y&#10;ZXYueG1sUEsFBgAAAAAEAAQA9QAAAIUDAAAAAA==&#10;" filled="f" strokeweight=".14pt">
                    <v:path arrowok="t" o:connecttype="custom" o:connectlocs="0,2;0,257" o:connectangles="0,0"/>
                  </v:polyline>
                </v:group>
                <v:group id="Group 197" o:spid="_x0000_s1059" style="position:absolute;left:4254;top:2;width:2;height:255" coordorigin="4254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polyline id="Freeform 198" o:spid="_x0000_s1060" style="position:absolute;visibility:visible;mso-wrap-style:square;v-text-anchor:top" points="4254,2,4254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pLoFwAAA&#10;ANsAAAAPAAAAZHJzL2Rvd25yZXYueG1sRE/NisIwEL4v+A5hBG9rqgdZqlFEFEXZha0+wNCMTbCZ&#10;1CZq9enNYWGPH9//bNG5WtypDdazgtEwA0Fcem25UnA6bj6/QISIrLH2TAqeFGAx733MMNf+wb90&#10;L2IlUgiHHBWYGJtcylAachiGviFO3Nm3DmOCbSV1i48U7mo5zrKJdGg5NRhsaGWovBQ3p8Ae1oXd&#10;7scHMypXr+339XZu1j9KDfrdcgoiUhf/xX/unVYwSevTl/QD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pLoFwAAAANsAAAAPAAAAAAAAAAAAAAAAAJcCAABkcnMvZG93bnJl&#10;di54bWxQSwUGAAAAAAQABAD1AAAAhAMAAAAA&#10;" filled="f" strokeweight=".14pt">
                    <v:path arrowok="t" o:connecttype="custom" o:connectlocs="0,2;0,257" o:connectangles="0,0"/>
                  </v:polyline>
                </v:group>
                <v:group id="Group 199" o:spid="_x0000_s1061" style="position:absolute;left:4537;top:2;width:2;height:255" coordorigin="4537,2" coordsize="2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polyline id="Freeform 200" o:spid="_x0000_s1062" style="position:absolute;visibility:visible;mso-wrap-style:square;v-text-anchor:top" points="4537,2,4537,257" coordsize="2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OoHpxAAA&#10;ANsAAAAPAAAAZHJzL2Rvd25yZXYueG1sRI/RagIxFETfC/5DuAXfatZ9EFmNUsRiUSp07QdcNtdN&#10;6OZm3URd/fpGEPo4zMwZZr7sXSMu1AXrWcF4lIEgrry2XCv4OXy8TUGEiKyx8UwKbhRguRi8zLHQ&#10;/srfdCljLRKEQ4EKTIxtIWWoDDkMI98SJ+/oO4cxya6WusNrgrtG5lk2kQ4tpwWDLa0MVb/l2Smw&#10;u3VpN9t8Z8bV6r75Op2P7Xqv1PC1f5+BiNTH//Cz/akVTHJ4fEk/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qB6cQAAADbAAAADwAAAAAAAAAAAAAAAACXAgAAZHJzL2Rv&#10;d25yZXYueG1sUEsFBgAAAAAEAAQA9QAAAIgDAAAAAA==&#10;" filled="f" strokeweight=".14pt">
                    <v:path arrowok="t" o:connecttype="custom" o:connectlocs="0,2;0,257" o:connectangles="0,0"/>
                  </v:polyline>
                </v:group>
                <w10:anchorlock/>
              </v:group>
            </w:pict>
          </mc:Fallback>
        </mc:AlternateContent>
      </w:r>
    </w:p>
    <w:p w14:paraId="7E26E75B" w14:textId="0A48925A" w:rsidR="00742CB4" w:rsidRPr="00742CB4" w:rsidRDefault="00742CB4" w:rsidP="00A8087C">
      <w:pPr>
        <w:spacing w:before="5"/>
        <w:rPr>
          <w:rFonts w:ascii="Arial" w:eastAsia="Times New Roman" w:hAnsi="Arial" w:cs="Arial"/>
          <w:sz w:val="13"/>
          <w:szCs w:val="13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color w:val="666666"/>
          <w:sz w:val="13"/>
          <w:szCs w:val="13"/>
          <w:lang w:val="it-IT"/>
        </w:rPr>
        <w:t xml:space="preserve"> </w:t>
      </w:r>
      <w:r w:rsidRPr="00742CB4">
        <w:rPr>
          <w:rFonts w:ascii="Arial" w:hAnsi="Arial" w:cs="Arial"/>
          <w:color w:val="666666"/>
          <w:sz w:val="13"/>
          <w:szCs w:val="13"/>
          <w:lang w:val="it-IT"/>
        </w:rPr>
        <w:t>Codice</w:t>
      </w:r>
      <w:r w:rsidRPr="00742CB4">
        <w:rPr>
          <w:rFonts w:ascii="Arial" w:hAnsi="Arial" w:cs="Arial"/>
          <w:color w:val="666666"/>
          <w:spacing w:val="-1"/>
          <w:sz w:val="13"/>
          <w:szCs w:val="13"/>
          <w:lang w:val="it-IT"/>
        </w:rPr>
        <w:t xml:space="preserve"> </w:t>
      </w:r>
      <w:r w:rsidRPr="00742CB4">
        <w:rPr>
          <w:rFonts w:ascii="Arial" w:hAnsi="Arial" w:cs="Arial"/>
          <w:color w:val="666666"/>
          <w:sz w:val="13"/>
          <w:szCs w:val="13"/>
          <w:lang w:val="it-IT"/>
        </w:rPr>
        <w:t>Fiscale</w:t>
      </w:r>
    </w:p>
    <w:p w14:paraId="35869262" w14:textId="77777777" w:rsidR="00742CB4" w:rsidRPr="00742CB4" w:rsidRDefault="00742CB4" w:rsidP="00A8087C">
      <w:pPr>
        <w:spacing w:before="5"/>
        <w:rPr>
          <w:rFonts w:ascii="Arial" w:eastAsia="Times New Roman" w:hAnsi="Arial" w:cs="Arial"/>
          <w:sz w:val="13"/>
          <w:szCs w:val="13"/>
          <w:lang w:val="it-IT"/>
        </w:rPr>
      </w:pPr>
    </w:p>
    <w:p w14:paraId="06AA8B0D" w14:textId="552B60FC" w:rsidR="00742CB4" w:rsidRDefault="00742CB4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__________________________________     ____________________________</w:t>
      </w:r>
    </w:p>
    <w:p w14:paraId="61034037" w14:textId="77777777" w:rsidR="00564ABC" w:rsidRDefault="00742CB4" w:rsidP="00A8087C">
      <w:pPr>
        <w:spacing w:before="5"/>
        <w:rPr>
          <w:rFonts w:ascii="Arial" w:hAnsi="Arial" w:cs="Arial"/>
          <w:b/>
          <w:color w:val="666666"/>
          <w:sz w:val="13"/>
          <w:szCs w:val="13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>Cittadinanza</w:t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  <w:t>seconda cittadinanza</w:t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</w:r>
    </w:p>
    <w:p w14:paraId="35DCA892" w14:textId="54C36694" w:rsidR="00742CB4" w:rsidRPr="00564ABC" w:rsidRDefault="00742CB4" w:rsidP="00A8087C">
      <w:pPr>
        <w:spacing w:before="5"/>
        <w:rPr>
          <w:rFonts w:ascii="Arial" w:eastAsia="Arial" w:hAnsi="Arial" w:cs="Arial"/>
          <w:b/>
          <w:sz w:val="13"/>
          <w:szCs w:val="13"/>
          <w:lang w:val="it-IT"/>
        </w:rPr>
      </w:pP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</w:r>
      <w:r w:rsidRPr="00564ABC">
        <w:rPr>
          <w:rFonts w:ascii="Arial" w:hAnsi="Arial" w:cs="Arial"/>
          <w:b/>
          <w:color w:val="666666"/>
          <w:sz w:val="13"/>
          <w:szCs w:val="13"/>
          <w:lang w:val="it-IT"/>
        </w:rPr>
        <w:tab/>
      </w:r>
    </w:p>
    <w:p w14:paraId="6D3BCC9E" w14:textId="465AA31E" w:rsidR="00742CB4" w:rsidRDefault="00742CB4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Residente a ____________________________ (</w:t>
      </w:r>
      <w:proofErr w:type="spellStart"/>
      <w:r>
        <w:rPr>
          <w:rFonts w:ascii="Arial" w:eastAsia="Arial" w:hAnsi="Arial" w:cs="Arial"/>
          <w:sz w:val="20"/>
          <w:szCs w:val="20"/>
          <w:lang w:val="it-IT"/>
        </w:rPr>
        <w:t>prov</w:t>
      </w:r>
      <w:proofErr w:type="spellEnd"/>
      <w:r>
        <w:rPr>
          <w:rFonts w:ascii="Arial" w:eastAsia="Arial" w:hAnsi="Arial" w:cs="Arial"/>
          <w:sz w:val="20"/>
          <w:szCs w:val="20"/>
          <w:lang w:val="it-IT"/>
        </w:rPr>
        <w:t xml:space="preserve"> _______) in via/piazza   _______________________</w:t>
      </w:r>
      <w:r w:rsidR="00EE47DC">
        <w:rPr>
          <w:rFonts w:ascii="Arial" w:eastAsia="Arial" w:hAnsi="Arial" w:cs="Arial"/>
          <w:sz w:val="20"/>
          <w:szCs w:val="20"/>
          <w:lang w:val="it-IT"/>
        </w:rPr>
        <w:t>__</w:t>
      </w:r>
      <w:r>
        <w:rPr>
          <w:rFonts w:ascii="Arial" w:eastAsia="Arial" w:hAnsi="Arial" w:cs="Arial"/>
          <w:sz w:val="20"/>
          <w:szCs w:val="20"/>
          <w:lang w:val="it-IT"/>
        </w:rPr>
        <w:t>n.______</w:t>
      </w:r>
    </w:p>
    <w:p w14:paraId="2A25B299" w14:textId="3F7D3DF7" w:rsidR="00742CB4" w:rsidRDefault="00742CB4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      </w:t>
      </w:r>
    </w:p>
    <w:p w14:paraId="03417253" w14:textId="76FFC307" w:rsidR="00742CB4" w:rsidRDefault="00A32A7E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Telefono</w:t>
      </w:r>
      <w:r w:rsidR="00544D1D">
        <w:rPr>
          <w:rFonts w:ascii="Arial" w:eastAsia="Arial" w:hAnsi="Arial" w:cs="Arial"/>
          <w:sz w:val="20"/>
          <w:szCs w:val="20"/>
          <w:lang w:val="it-IT"/>
        </w:rPr>
        <w:t xml:space="preserve">     ________________________</w:t>
      </w:r>
      <w:r w:rsidR="00544D1D">
        <w:rPr>
          <w:rFonts w:ascii="Arial" w:eastAsia="Arial" w:hAnsi="Arial" w:cs="Arial"/>
          <w:sz w:val="20"/>
          <w:szCs w:val="20"/>
          <w:lang w:val="it-IT"/>
        </w:rPr>
        <w:tab/>
        <w:t>________________________   _____________________</w:t>
      </w:r>
    </w:p>
    <w:p w14:paraId="00CB8C5C" w14:textId="46ED7162" w:rsidR="00742CB4" w:rsidRDefault="00544D1D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 w:rsidR="001F10E3">
        <w:rPr>
          <w:rFonts w:ascii="Arial" w:eastAsia="Arial" w:hAnsi="Arial" w:cs="Arial"/>
          <w:sz w:val="20"/>
          <w:szCs w:val="20"/>
          <w:lang w:val="it-IT"/>
        </w:rPr>
        <w:t xml:space="preserve">       </w:t>
      </w:r>
      <w:r>
        <w:rPr>
          <w:rFonts w:ascii="Arial" w:eastAsia="Arial" w:hAnsi="Arial" w:cs="Arial"/>
          <w:sz w:val="13"/>
          <w:szCs w:val="13"/>
          <w:lang w:val="it-IT"/>
        </w:rPr>
        <w:t>Casa</w:t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 w:rsidR="001F10E3">
        <w:rPr>
          <w:rFonts w:ascii="Arial" w:eastAsia="Arial" w:hAnsi="Arial" w:cs="Arial"/>
          <w:sz w:val="13"/>
          <w:szCs w:val="13"/>
          <w:lang w:val="it-IT"/>
        </w:rPr>
        <w:tab/>
      </w:r>
      <w:r w:rsidR="001F10E3">
        <w:rPr>
          <w:rFonts w:ascii="Arial" w:eastAsia="Arial" w:hAnsi="Arial" w:cs="Arial"/>
          <w:sz w:val="13"/>
          <w:szCs w:val="13"/>
          <w:lang w:val="it-IT"/>
        </w:rPr>
        <w:tab/>
      </w:r>
      <w:r w:rsidR="001F10E3">
        <w:rPr>
          <w:rFonts w:ascii="Arial" w:eastAsia="Arial" w:hAnsi="Arial" w:cs="Arial"/>
          <w:sz w:val="13"/>
          <w:szCs w:val="13"/>
          <w:lang w:val="it-IT"/>
        </w:rPr>
        <w:tab/>
      </w:r>
      <w:r w:rsidR="001F10E3">
        <w:rPr>
          <w:rFonts w:ascii="Arial" w:eastAsia="Arial" w:hAnsi="Arial" w:cs="Arial"/>
          <w:sz w:val="13"/>
          <w:szCs w:val="13"/>
          <w:lang w:val="it-IT"/>
        </w:rPr>
        <w:tab/>
        <w:t xml:space="preserve">      </w:t>
      </w:r>
      <w:r>
        <w:rPr>
          <w:rFonts w:ascii="Arial" w:eastAsia="Arial" w:hAnsi="Arial" w:cs="Arial"/>
          <w:sz w:val="13"/>
          <w:szCs w:val="13"/>
          <w:lang w:val="it-IT"/>
        </w:rPr>
        <w:t xml:space="preserve"> papà</w:t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  <w:t xml:space="preserve">              </w:t>
      </w:r>
      <w:r w:rsidR="001F10E3">
        <w:rPr>
          <w:rFonts w:ascii="Arial" w:eastAsia="Arial" w:hAnsi="Arial" w:cs="Arial"/>
          <w:sz w:val="13"/>
          <w:szCs w:val="13"/>
          <w:lang w:val="it-IT"/>
        </w:rPr>
        <w:t xml:space="preserve">         </w:t>
      </w:r>
      <w:r>
        <w:rPr>
          <w:rFonts w:ascii="Arial" w:eastAsia="Arial" w:hAnsi="Arial" w:cs="Arial"/>
          <w:sz w:val="13"/>
          <w:szCs w:val="13"/>
          <w:lang w:val="it-IT"/>
        </w:rPr>
        <w:t xml:space="preserve">mamma </w:t>
      </w:r>
    </w:p>
    <w:p w14:paraId="750468C4" w14:textId="7B77025B" w:rsidR="00544D1D" w:rsidRDefault="00544D1D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Altri numeri da contattare in caso di urgenza:</w:t>
      </w:r>
    </w:p>
    <w:p w14:paraId="45341E30" w14:textId="7FAF7E92" w:rsidR="00544D1D" w:rsidRDefault="00544D1D" w:rsidP="00A8087C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n. ____________________________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_  grado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di parentela ___________________</w:t>
      </w:r>
    </w:p>
    <w:p w14:paraId="1C696983" w14:textId="77777777" w:rsidR="00544D1D" w:rsidRDefault="00544D1D" w:rsidP="00A8087C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n. ____________________________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_  grado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di parentela ___________________</w:t>
      </w:r>
    </w:p>
    <w:p w14:paraId="13019472" w14:textId="77777777" w:rsidR="00544D1D" w:rsidRDefault="00544D1D" w:rsidP="00A8087C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n. ____________________________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_  grado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di parentela ___________________</w:t>
      </w:r>
    </w:p>
    <w:p w14:paraId="3EA88253" w14:textId="77777777" w:rsidR="00544D1D" w:rsidRDefault="00544D1D" w:rsidP="00A8087C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n. ____________________________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_  grado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di parentela ___________________</w:t>
      </w:r>
    </w:p>
    <w:p w14:paraId="619C8ABC" w14:textId="77777777" w:rsidR="00544D1D" w:rsidRDefault="00544D1D" w:rsidP="00A8087C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n. ____________________________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_  grado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di parentela ___________________</w:t>
      </w:r>
    </w:p>
    <w:p w14:paraId="0A97AED0" w14:textId="19997A7D" w:rsidR="00544D1D" w:rsidRDefault="00544D1D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Email di 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riferimento  _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>__________________________________      _________________________________</w:t>
      </w:r>
    </w:p>
    <w:p w14:paraId="2FFCD292" w14:textId="77777777" w:rsidR="00544D1D" w:rsidRDefault="00544D1D" w:rsidP="00A8087C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</w:p>
    <w:p w14:paraId="1126F79E" w14:textId="20E9B0B5" w:rsidR="00544D1D" w:rsidRDefault="00544D1D" w:rsidP="00A8087C">
      <w:pPr>
        <w:spacing w:before="5" w:line="276" w:lineRule="auto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Proviene dal nido  </w:t>
      </w:r>
      <w:r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Pr="00544D1D">
        <w:rPr>
          <w:rFonts w:ascii="Arial" w:eastAsia="Times New Roman" w:hAnsi="Arial" w:cs="Arial"/>
          <w:sz w:val="20"/>
          <w:szCs w:val="20"/>
          <w:lang w:val="it-IT"/>
        </w:rPr>
        <w:t>NO</w:t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proofErr w:type="gramStart"/>
      <w:r>
        <w:rPr>
          <w:rFonts w:ascii="Arial" w:eastAsia="Times New Roman" w:hAnsi="Arial" w:cs="Arial"/>
          <w:sz w:val="20"/>
          <w:szCs w:val="20"/>
          <w:lang w:val="it-IT"/>
        </w:rPr>
        <w:t xml:space="preserve">SI  </w:t>
      </w:r>
      <w:r w:rsidRPr="00544D1D">
        <w:rPr>
          <w:rFonts w:ascii="Arial" w:eastAsia="Times New Roman" w:hAnsi="Arial" w:cs="Arial"/>
          <w:sz w:val="20"/>
          <w:szCs w:val="20"/>
          <w:lang w:val="it-IT"/>
        </w:rPr>
        <w:t>(</w:t>
      </w:r>
      <w:proofErr w:type="gramEnd"/>
      <w:r w:rsidRPr="00544D1D">
        <w:rPr>
          <w:rFonts w:ascii="Arial" w:eastAsia="Times New Roman" w:hAnsi="Arial" w:cs="Arial"/>
          <w:sz w:val="20"/>
          <w:szCs w:val="20"/>
          <w:lang w:val="it-IT"/>
        </w:rPr>
        <w:t>indicare quale)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 ___________________________________</w:t>
      </w:r>
      <w:r w:rsidR="00EE47DC">
        <w:rPr>
          <w:rFonts w:ascii="Arial" w:eastAsia="Times New Roman" w:hAnsi="Arial" w:cs="Arial"/>
          <w:sz w:val="20"/>
          <w:szCs w:val="20"/>
          <w:lang w:val="it-IT"/>
        </w:rPr>
        <w:t>___________</w:t>
      </w:r>
      <w:r>
        <w:rPr>
          <w:rFonts w:ascii="Arial" w:eastAsia="Times New Roman" w:hAnsi="Arial" w:cs="Arial"/>
          <w:sz w:val="20"/>
          <w:szCs w:val="20"/>
          <w:lang w:val="it-IT"/>
        </w:rPr>
        <w:t>___</w:t>
      </w:r>
    </w:p>
    <w:p w14:paraId="327EDEBE" w14:textId="5F6FD0A4" w:rsidR="00544D1D" w:rsidRDefault="00A8087C" w:rsidP="00A8087C">
      <w:pPr>
        <w:spacing w:before="5" w:line="276" w:lineRule="auto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>Proviene da altra</w:t>
      </w:r>
      <w:r w:rsidR="000D3288">
        <w:rPr>
          <w:rFonts w:ascii="Arial" w:eastAsia="Times New Roman" w:hAnsi="Arial" w:cs="Arial"/>
          <w:sz w:val="20"/>
          <w:szCs w:val="20"/>
          <w:lang w:val="it-IT"/>
        </w:rPr>
        <w:t xml:space="preserve"> scuola dell’infanzia     </w:t>
      </w:r>
      <w:r w:rsidR="00544D1D"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 w:rsidR="00544D1D"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="00544D1D" w:rsidRPr="00544D1D">
        <w:rPr>
          <w:rFonts w:ascii="Arial" w:eastAsia="Times New Roman" w:hAnsi="Arial" w:cs="Arial"/>
          <w:sz w:val="20"/>
          <w:szCs w:val="20"/>
          <w:lang w:val="it-IT"/>
        </w:rPr>
        <w:t>NO</w:t>
      </w:r>
      <w:r w:rsidR="00544D1D">
        <w:rPr>
          <w:rFonts w:ascii="Arial" w:eastAsia="Times New Roman" w:hAnsi="Arial" w:cs="Arial"/>
          <w:sz w:val="20"/>
          <w:szCs w:val="20"/>
          <w:lang w:val="it-IT"/>
        </w:rPr>
        <w:tab/>
      </w:r>
      <w:r w:rsidR="00544D1D"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 w:rsidR="00544D1D"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proofErr w:type="gramStart"/>
      <w:r w:rsidR="00544D1D">
        <w:rPr>
          <w:rFonts w:ascii="Arial" w:eastAsia="Times New Roman" w:hAnsi="Arial" w:cs="Arial"/>
          <w:sz w:val="20"/>
          <w:szCs w:val="20"/>
          <w:lang w:val="it-IT"/>
        </w:rPr>
        <w:t xml:space="preserve">SI  </w:t>
      </w:r>
      <w:r w:rsidR="00544D1D" w:rsidRPr="00544D1D">
        <w:rPr>
          <w:rFonts w:ascii="Arial" w:eastAsia="Times New Roman" w:hAnsi="Arial" w:cs="Arial"/>
          <w:sz w:val="20"/>
          <w:szCs w:val="20"/>
          <w:lang w:val="it-IT"/>
        </w:rPr>
        <w:t>(</w:t>
      </w:r>
      <w:proofErr w:type="gramEnd"/>
      <w:r w:rsidR="00544D1D" w:rsidRPr="00544D1D">
        <w:rPr>
          <w:rFonts w:ascii="Arial" w:eastAsia="Times New Roman" w:hAnsi="Arial" w:cs="Arial"/>
          <w:sz w:val="20"/>
          <w:szCs w:val="20"/>
          <w:lang w:val="it-IT"/>
        </w:rPr>
        <w:t>indicare quale)</w:t>
      </w:r>
      <w:r w:rsidR="00544D1D">
        <w:rPr>
          <w:rFonts w:ascii="Arial" w:eastAsia="Times New Roman" w:hAnsi="Arial" w:cs="Arial"/>
          <w:sz w:val="20"/>
          <w:szCs w:val="20"/>
          <w:lang w:val="it-IT"/>
        </w:rPr>
        <w:t xml:space="preserve"> ____________________________</w:t>
      </w:r>
      <w:r w:rsidR="00EE47DC">
        <w:rPr>
          <w:rFonts w:ascii="Arial" w:eastAsia="Times New Roman" w:hAnsi="Arial" w:cs="Arial"/>
          <w:sz w:val="20"/>
          <w:szCs w:val="20"/>
          <w:lang w:val="it-IT"/>
        </w:rPr>
        <w:t>________</w:t>
      </w:r>
    </w:p>
    <w:p w14:paraId="335DB769" w14:textId="7B8B4DE1" w:rsidR="003D6D52" w:rsidRDefault="003D6D52" w:rsidP="00A8087C">
      <w:pPr>
        <w:spacing w:before="5" w:line="276" w:lineRule="auto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E’ stato sottoposto a tutte le vaccinazioni obbligatorie       </w:t>
      </w:r>
      <w:r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it-IT"/>
        </w:rPr>
        <w:t>SI</w:t>
      </w:r>
      <w:r>
        <w:rPr>
          <w:rFonts w:ascii="Arial" w:eastAsia="Times New Roman" w:hAnsi="Arial" w:cs="Arial"/>
          <w:sz w:val="20"/>
          <w:szCs w:val="20"/>
          <w:lang w:val="it-IT"/>
        </w:rPr>
        <w:tab/>
        <w:t xml:space="preserve">       </w:t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it-IT"/>
        </w:rPr>
        <w:t>NO (se NO, motivare)</w:t>
      </w:r>
    </w:p>
    <w:p w14:paraId="564570EB" w14:textId="1546C6B0" w:rsidR="00544D1D" w:rsidRDefault="003D6D52" w:rsidP="00A8087C">
      <w:pPr>
        <w:spacing w:before="5" w:line="276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>_______________________________________________________________</w:t>
      </w:r>
      <w:r w:rsidR="00EE47DC">
        <w:rPr>
          <w:rFonts w:ascii="Arial" w:eastAsia="Times New Roman" w:hAnsi="Arial" w:cs="Arial"/>
          <w:sz w:val="20"/>
          <w:szCs w:val="20"/>
          <w:lang w:val="it-IT"/>
        </w:rPr>
        <w:t>______________________________</w:t>
      </w:r>
    </w:p>
    <w:p w14:paraId="4CE1F4B1" w14:textId="1567249A" w:rsidR="003D6D52" w:rsidRPr="003D6D52" w:rsidRDefault="003D6D52" w:rsidP="00A8087C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Presenta certificazione di disabilità     </w:t>
      </w:r>
      <w:r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Pr="00544D1D">
        <w:rPr>
          <w:rFonts w:ascii="Arial" w:eastAsia="Times New Roman" w:hAnsi="Arial" w:cs="Arial"/>
          <w:sz w:val="20"/>
          <w:szCs w:val="20"/>
          <w:lang w:val="it-IT"/>
        </w:rPr>
        <w:t>NO</w:t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it-IT"/>
        </w:rPr>
        <w:t>SI</w:t>
      </w:r>
      <w:r w:rsidR="001A2F94">
        <w:rPr>
          <w:rFonts w:ascii="Arial" w:eastAsia="Times New Roman" w:hAnsi="Arial" w:cs="Arial"/>
          <w:sz w:val="20"/>
          <w:szCs w:val="20"/>
          <w:lang w:val="it-IT"/>
        </w:rPr>
        <w:t xml:space="preserve"> (</w:t>
      </w:r>
      <w:r w:rsidR="00743AFE">
        <w:rPr>
          <w:rFonts w:ascii="Arial" w:eastAsia="Times New Roman" w:hAnsi="Arial" w:cs="Arial"/>
          <w:sz w:val="20"/>
          <w:szCs w:val="20"/>
          <w:lang w:val="it-IT"/>
        </w:rPr>
        <w:t>se SI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 la documentazione va prodotta a parte)</w:t>
      </w:r>
    </w:p>
    <w:p w14:paraId="4109BA04" w14:textId="19DEA5C0" w:rsidR="00544D1D" w:rsidRDefault="001A2F94" w:rsidP="00A8087C">
      <w:pPr>
        <w:spacing w:before="5" w:line="360" w:lineRule="auto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Presenta allergie alimentari   </w:t>
      </w:r>
      <w:r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Pr="00544D1D">
        <w:rPr>
          <w:rFonts w:ascii="Arial" w:eastAsia="Times New Roman" w:hAnsi="Arial" w:cs="Arial"/>
          <w:sz w:val="20"/>
          <w:szCs w:val="20"/>
          <w:lang w:val="it-IT"/>
        </w:rPr>
        <w:t>NO</w:t>
      </w:r>
      <w:r>
        <w:rPr>
          <w:rFonts w:ascii="Arial" w:eastAsia="Times New Roman" w:hAnsi="Arial" w:cs="Arial"/>
          <w:sz w:val="20"/>
          <w:szCs w:val="20"/>
          <w:lang w:val="it-IT"/>
        </w:rPr>
        <w:tab/>
        <w:t xml:space="preserve">     </w:t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SI (se </w:t>
      </w:r>
      <w:r w:rsidR="00743AFE">
        <w:rPr>
          <w:rFonts w:ascii="Arial" w:eastAsia="Times New Roman" w:hAnsi="Arial" w:cs="Arial"/>
          <w:sz w:val="20"/>
          <w:szCs w:val="20"/>
          <w:lang w:val="it-IT"/>
        </w:rPr>
        <w:t>SI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 indicare quali e produrre a parte la documentazione prescritta)</w:t>
      </w:r>
    </w:p>
    <w:p w14:paraId="3A58D47E" w14:textId="758F3DC7" w:rsidR="001A2F94" w:rsidRDefault="001A2F94" w:rsidP="00A8087C">
      <w:pPr>
        <w:spacing w:before="5" w:line="360" w:lineRule="auto"/>
        <w:rPr>
          <w:rFonts w:ascii="Arial" w:eastAsia="Times New Roman" w:hAnsi="Arial" w:cs="Arial"/>
          <w:sz w:val="20"/>
          <w:szCs w:val="20"/>
          <w:lang w:val="it-IT"/>
        </w:rPr>
      </w:pPr>
      <w:r>
        <w:rPr>
          <w:rFonts w:ascii="Arial" w:eastAsia="Times New Roman" w:hAnsi="Arial" w:cs="Arial"/>
          <w:sz w:val="20"/>
          <w:szCs w:val="20"/>
          <w:lang w:val="it-IT"/>
        </w:rPr>
        <w:t>_______________________________________________________________</w:t>
      </w:r>
      <w:r w:rsidR="00EE47DC">
        <w:rPr>
          <w:rFonts w:ascii="Arial" w:eastAsia="Times New Roman" w:hAnsi="Arial" w:cs="Arial"/>
          <w:sz w:val="20"/>
          <w:szCs w:val="20"/>
          <w:lang w:val="it-IT"/>
        </w:rPr>
        <w:t>_______________________________</w:t>
      </w:r>
    </w:p>
    <w:p w14:paraId="68E827A0" w14:textId="3A9FD37B" w:rsidR="007C29A1" w:rsidRDefault="001A2F94" w:rsidP="00BC7671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Presenta patologie ed altre allergie non alimentari        </w:t>
      </w:r>
      <w:r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Pr="00544D1D">
        <w:rPr>
          <w:rFonts w:ascii="Arial" w:eastAsia="Times New Roman" w:hAnsi="Arial" w:cs="Arial"/>
          <w:sz w:val="20"/>
          <w:szCs w:val="20"/>
          <w:lang w:val="it-IT"/>
        </w:rPr>
        <w:t>NO</w:t>
      </w:r>
      <w:r>
        <w:rPr>
          <w:rFonts w:ascii="Arial" w:eastAsia="Times New Roman" w:hAnsi="Arial" w:cs="Arial"/>
          <w:sz w:val="20"/>
          <w:szCs w:val="20"/>
          <w:lang w:val="it-IT"/>
        </w:rPr>
        <w:tab/>
        <w:t xml:space="preserve">      </w:t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SI (se </w:t>
      </w:r>
      <w:r w:rsidR="00743AFE">
        <w:rPr>
          <w:rFonts w:ascii="Arial" w:eastAsia="Times New Roman" w:hAnsi="Arial" w:cs="Arial"/>
          <w:sz w:val="20"/>
          <w:szCs w:val="20"/>
          <w:lang w:val="it-IT"/>
        </w:rPr>
        <w:t>SI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 indicare quali e produrre a parte la documentazione prescritta __________________________________________</w:t>
      </w:r>
      <w:r w:rsidR="00EE47DC">
        <w:rPr>
          <w:rFonts w:ascii="Arial" w:eastAsia="Times New Roman" w:hAnsi="Arial" w:cs="Arial"/>
          <w:sz w:val="20"/>
          <w:szCs w:val="20"/>
          <w:lang w:val="it-IT"/>
        </w:rPr>
        <w:t>_______________________________</w:t>
      </w:r>
    </w:p>
    <w:p w14:paraId="482A0210" w14:textId="77777777" w:rsidR="003D6FCD" w:rsidRDefault="003D6FCD" w:rsidP="00E63537">
      <w:pPr>
        <w:spacing w:before="5"/>
        <w:jc w:val="right"/>
        <w:rPr>
          <w:rFonts w:ascii="Arial" w:eastAsia="Arial" w:hAnsi="Arial" w:cs="Arial"/>
          <w:sz w:val="20"/>
          <w:szCs w:val="20"/>
          <w:lang w:val="it-IT"/>
        </w:rPr>
      </w:pPr>
    </w:p>
    <w:p w14:paraId="5CA4D72B" w14:textId="77777777" w:rsidR="003D6FCD" w:rsidRDefault="003D6FCD" w:rsidP="00E63537">
      <w:pPr>
        <w:spacing w:before="5"/>
        <w:jc w:val="right"/>
        <w:rPr>
          <w:rFonts w:ascii="Arial" w:eastAsia="Arial" w:hAnsi="Arial" w:cs="Arial"/>
          <w:sz w:val="20"/>
          <w:szCs w:val="20"/>
          <w:lang w:val="it-IT"/>
        </w:rPr>
      </w:pPr>
    </w:p>
    <w:p w14:paraId="05641FE9" w14:textId="3ADF6C4E" w:rsidR="00E63537" w:rsidRPr="00E63537" w:rsidRDefault="00E63537" w:rsidP="00E63537">
      <w:pPr>
        <w:spacing w:before="5"/>
        <w:jc w:val="right"/>
        <w:rPr>
          <w:rFonts w:ascii="Arial" w:eastAsia="Arial" w:hAnsi="Arial" w:cs="Arial"/>
          <w:sz w:val="28"/>
          <w:szCs w:val="28"/>
          <w:lang w:val="it-IT"/>
        </w:rPr>
      </w:pPr>
      <w:r w:rsidRPr="003D6FCD">
        <w:rPr>
          <w:rFonts w:ascii="Arial" w:eastAsia="Arial" w:hAnsi="Arial" w:cs="Arial"/>
          <w:sz w:val="24"/>
          <w:szCs w:val="24"/>
          <w:lang w:val="it-IT"/>
        </w:rPr>
        <w:lastRenderedPageBreak/>
        <w:t xml:space="preserve">ALUNNA/O </w:t>
      </w:r>
      <w:r w:rsidRPr="00E63537">
        <w:rPr>
          <w:rFonts w:ascii="Arial" w:eastAsia="Arial" w:hAnsi="Arial" w:cs="Arial"/>
          <w:sz w:val="28"/>
          <w:szCs w:val="28"/>
          <w:lang w:val="it-IT"/>
        </w:rPr>
        <w:t>______</w:t>
      </w:r>
      <w:r w:rsidR="003D6FCD">
        <w:rPr>
          <w:rFonts w:ascii="Arial" w:eastAsia="Arial" w:hAnsi="Arial" w:cs="Arial"/>
          <w:sz w:val="28"/>
          <w:szCs w:val="28"/>
          <w:lang w:val="it-IT"/>
        </w:rPr>
        <w:t>_____</w:t>
      </w:r>
      <w:r w:rsidRPr="00E63537">
        <w:rPr>
          <w:rFonts w:ascii="Arial" w:eastAsia="Arial" w:hAnsi="Arial" w:cs="Arial"/>
          <w:sz w:val="28"/>
          <w:szCs w:val="28"/>
          <w:lang w:val="it-IT"/>
        </w:rPr>
        <w:t>________________</w:t>
      </w:r>
    </w:p>
    <w:p w14:paraId="442246D9" w14:textId="77777777" w:rsidR="00E63537" w:rsidRDefault="00E63537" w:rsidP="001550A8">
      <w:pPr>
        <w:spacing w:before="5"/>
        <w:jc w:val="center"/>
        <w:rPr>
          <w:rFonts w:ascii="Arial" w:eastAsia="Arial" w:hAnsi="Arial" w:cs="Arial"/>
          <w:b/>
          <w:sz w:val="28"/>
          <w:szCs w:val="28"/>
          <w:lang w:val="it-IT"/>
        </w:rPr>
      </w:pPr>
    </w:p>
    <w:p w14:paraId="0D0836D8" w14:textId="0F2CB185" w:rsidR="00EF6571" w:rsidRDefault="00EF6571" w:rsidP="001550A8">
      <w:pPr>
        <w:spacing w:before="5"/>
        <w:jc w:val="center"/>
        <w:rPr>
          <w:rFonts w:ascii="Arial" w:eastAsia="Arial" w:hAnsi="Arial" w:cs="Arial"/>
          <w:b/>
          <w:sz w:val="28"/>
          <w:szCs w:val="28"/>
          <w:lang w:val="it-IT"/>
        </w:rPr>
      </w:pPr>
      <w:r w:rsidRPr="00EF6571">
        <w:rPr>
          <w:rFonts w:ascii="Arial" w:eastAsia="Arial" w:hAnsi="Arial" w:cs="Arial"/>
          <w:b/>
          <w:sz w:val="28"/>
          <w:szCs w:val="28"/>
          <w:lang w:val="it-IT"/>
        </w:rPr>
        <w:t>SITUAZIONE FAMILIARE</w:t>
      </w:r>
    </w:p>
    <w:p w14:paraId="40A305DF" w14:textId="77777777" w:rsidR="00EF6571" w:rsidRDefault="00EF6571" w:rsidP="001550A8">
      <w:pPr>
        <w:spacing w:before="5"/>
        <w:jc w:val="both"/>
        <w:rPr>
          <w:rFonts w:ascii="Arial" w:eastAsia="Arial" w:hAnsi="Arial" w:cs="Arial"/>
          <w:b/>
          <w:sz w:val="20"/>
          <w:szCs w:val="20"/>
          <w:lang w:val="it-IT"/>
        </w:rPr>
      </w:pPr>
    </w:p>
    <w:p w14:paraId="49250B96" w14:textId="4A2ACB2E" w:rsidR="00EF6571" w:rsidRDefault="00EF6571" w:rsidP="001550A8">
      <w:pPr>
        <w:spacing w:before="5"/>
        <w:jc w:val="both"/>
        <w:rPr>
          <w:rFonts w:ascii="Arial" w:eastAsia="Times New Roman" w:hAnsi="Arial" w:cs="Arial"/>
          <w:sz w:val="20"/>
          <w:szCs w:val="20"/>
          <w:lang w:val="it-IT"/>
        </w:rPr>
      </w:pPr>
      <w:r w:rsidRPr="00EF6571">
        <w:rPr>
          <w:rFonts w:ascii="Arial" w:eastAsia="Arial" w:hAnsi="Arial" w:cs="Arial"/>
          <w:sz w:val="20"/>
          <w:szCs w:val="20"/>
          <w:lang w:val="it-IT"/>
        </w:rPr>
        <w:t>I ge</w:t>
      </w:r>
      <w:r w:rsidR="001D6AC9">
        <w:rPr>
          <w:rFonts w:ascii="Arial" w:eastAsia="Arial" w:hAnsi="Arial" w:cs="Arial"/>
          <w:sz w:val="20"/>
          <w:szCs w:val="20"/>
          <w:lang w:val="it-IT"/>
        </w:rPr>
        <w:t xml:space="preserve">nitori sono 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 </w:t>
      </w:r>
      <w:r>
        <w:rPr>
          <w:rFonts w:ascii="Arial" w:eastAsia="Times New Roman" w:hAnsi="Arial" w:cs="Arial"/>
          <w:sz w:val="20"/>
          <w:szCs w:val="20"/>
          <w:lang w:val="it-IT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Pr="00EF6571">
        <w:rPr>
          <w:rFonts w:ascii="Arial" w:eastAsia="Times New Roman" w:hAnsi="Arial" w:cs="Arial"/>
          <w:sz w:val="20"/>
          <w:szCs w:val="20"/>
          <w:lang w:val="it-IT"/>
        </w:rPr>
        <w:t>conviventi</w:t>
      </w:r>
      <w:r>
        <w:rPr>
          <w:rFonts w:ascii="Arial" w:eastAsia="Times New Roman" w:hAnsi="Arial" w:cs="Arial"/>
          <w:b/>
          <w:sz w:val="24"/>
          <w:szCs w:val="24"/>
          <w:lang w:val="it-IT"/>
        </w:rPr>
        <w:tab/>
      </w:r>
      <w:r w:rsidR="001D6AC9">
        <w:rPr>
          <w:rFonts w:ascii="Arial" w:eastAsia="Times New Roman" w:hAnsi="Arial" w:cs="Arial"/>
          <w:b/>
          <w:sz w:val="24"/>
          <w:szCs w:val="24"/>
          <w:lang w:val="it-IT"/>
        </w:rPr>
        <w:t xml:space="preserve">    </w:t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 w:rsidR="00944223"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="00944223">
        <w:rPr>
          <w:rFonts w:ascii="Arial" w:eastAsia="Times New Roman" w:hAnsi="Arial" w:cs="Arial"/>
          <w:sz w:val="20"/>
          <w:szCs w:val="20"/>
          <w:lang w:val="it-IT"/>
        </w:rPr>
        <w:t>separati</w:t>
      </w:r>
      <w:r>
        <w:rPr>
          <w:rFonts w:ascii="Arial" w:eastAsia="Times New Roman" w:hAnsi="Arial" w:cs="Arial"/>
          <w:b/>
          <w:sz w:val="24"/>
          <w:szCs w:val="24"/>
          <w:lang w:val="it-IT"/>
        </w:rPr>
        <w:tab/>
      </w:r>
      <w:r w:rsidR="001D6AC9">
        <w:rPr>
          <w:rFonts w:ascii="Arial" w:eastAsia="Times New Roman" w:hAnsi="Arial" w:cs="Arial"/>
          <w:b/>
          <w:sz w:val="24"/>
          <w:szCs w:val="24"/>
          <w:lang w:val="it-IT"/>
        </w:rPr>
        <w:t xml:space="preserve">   </w:t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 w:rsidR="00944223">
        <w:rPr>
          <w:rFonts w:ascii="Arial" w:eastAsia="Times New Roman" w:hAnsi="Arial" w:cs="Arial"/>
          <w:sz w:val="20"/>
          <w:szCs w:val="20"/>
          <w:lang w:val="it-IT"/>
        </w:rPr>
        <w:t>singol</w:t>
      </w:r>
      <w:r w:rsidR="00FC3790">
        <w:rPr>
          <w:rFonts w:ascii="Arial" w:eastAsia="Times New Roman" w:hAnsi="Arial" w:cs="Arial"/>
          <w:sz w:val="20"/>
          <w:szCs w:val="20"/>
          <w:lang w:val="it-IT"/>
        </w:rPr>
        <w:t>a/</w:t>
      </w:r>
      <w:r w:rsidR="00944223">
        <w:rPr>
          <w:rFonts w:ascii="Arial" w:eastAsia="Times New Roman" w:hAnsi="Arial" w:cs="Arial"/>
          <w:sz w:val="20"/>
          <w:szCs w:val="20"/>
          <w:lang w:val="it-IT"/>
        </w:rPr>
        <w:t>o</w:t>
      </w:r>
    </w:p>
    <w:p w14:paraId="5D598330" w14:textId="125C0A4B" w:rsidR="000E03C6" w:rsidRDefault="000E03C6" w:rsidP="001550A8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</w:p>
    <w:p w14:paraId="58A0CE7F" w14:textId="150F4CF5" w:rsidR="001F1CB4" w:rsidRPr="00944223" w:rsidRDefault="000E03C6" w:rsidP="001550A8">
      <w:pPr>
        <w:spacing w:before="5"/>
        <w:rPr>
          <w:rFonts w:ascii="Arial" w:eastAsia="Arial" w:hAnsi="Arial" w:cs="Arial"/>
          <w:b/>
          <w:sz w:val="20"/>
          <w:szCs w:val="20"/>
          <w:lang w:val="it-IT"/>
        </w:rPr>
      </w:pPr>
      <w:r w:rsidRPr="00E87B11">
        <w:rPr>
          <w:rFonts w:ascii="Arial" w:eastAsia="Arial" w:hAnsi="Arial" w:cs="Arial"/>
          <w:b/>
          <w:sz w:val="20"/>
          <w:szCs w:val="20"/>
          <w:lang w:val="it-IT"/>
        </w:rPr>
        <w:t>PADRE</w:t>
      </w:r>
      <w:r w:rsidR="00944223">
        <w:rPr>
          <w:rFonts w:ascii="Arial" w:eastAsia="Arial" w:hAnsi="Arial" w:cs="Arial"/>
          <w:b/>
          <w:sz w:val="20"/>
          <w:szCs w:val="20"/>
          <w:lang w:val="it-IT"/>
        </w:rPr>
        <w:t xml:space="preserve">    </w:t>
      </w:r>
      <w:r w:rsidR="001F1CB4">
        <w:rPr>
          <w:rFonts w:ascii="Arial" w:eastAsia="Arial" w:hAnsi="Arial" w:cs="Arial"/>
          <w:sz w:val="20"/>
          <w:szCs w:val="20"/>
          <w:lang w:val="it-IT"/>
        </w:rPr>
        <w:t>_____________________________   ____________________</w:t>
      </w:r>
      <w:proofErr w:type="gramStart"/>
      <w:r w:rsidR="001F1CB4">
        <w:rPr>
          <w:rFonts w:ascii="Arial" w:eastAsia="Arial" w:hAnsi="Arial" w:cs="Arial"/>
          <w:sz w:val="20"/>
          <w:szCs w:val="20"/>
          <w:lang w:val="it-IT"/>
        </w:rPr>
        <w:t>_  nato</w:t>
      </w:r>
      <w:proofErr w:type="gramEnd"/>
      <w:r w:rsidR="00944223">
        <w:rPr>
          <w:rFonts w:ascii="Arial" w:eastAsia="Arial" w:hAnsi="Arial" w:cs="Arial"/>
          <w:sz w:val="20"/>
          <w:szCs w:val="20"/>
          <w:lang w:val="it-IT"/>
        </w:rPr>
        <w:t xml:space="preserve"> a _____________________</w:t>
      </w:r>
      <w:r w:rsidR="001F1CB4">
        <w:rPr>
          <w:rFonts w:ascii="Arial" w:eastAsia="Arial" w:hAnsi="Arial" w:cs="Arial"/>
          <w:sz w:val="20"/>
          <w:szCs w:val="20"/>
          <w:lang w:val="it-IT"/>
        </w:rPr>
        <w:t xml:space="preserve">  _____</w:t>
      </w:r>
    </w:p>
    <w:p w14:paraId="6FD095AE" w14:textId="251610E1" w:rsidR="001F1CB4" w:rsidRPr="001F1CB4" w:rsidRDefault="001F1CB4" w:rsidP="001550A8">
      <w:pPr>
        <w:spacing w:before="5"/>
        <w:rPr>
          <w:rFonts w:ascii="Arial" w:eastAsia="Arial" w:hAnsi="Arial" w:cs="Arial"/>
          <w:sz w:val="13"/>
          <w:szCs w:val="13"/>
          <w:lang w:val="it-IT"/>
        </w:rPr>
      </w:pPr>
      <w:r>
        <w:rPr>
          <w:rFonts w:ascii="Arial" w:eastAsia="Arial" w:hAnsi="Arial" w:cs="Arial"/>
          <w:sz w:val="13"/>
          <w:szCs w:val="13"/>
          <w:lang w:val="it-IT"/>
        </w:rPr>
        <w:t xml:space="preserve">               </w:t>
      </w:r>
      <w:r w:rsidR="00944223">
        <w:rPr>
          <w:rFonts w:ascii="Arial" w:eastAsia="Arial" w:hAnsi="Arial" w:cs="Arial"/>
          <w:sz w:val="13"/>
          <w:szCs w:val="13"/>
          <w:lang w:val="it-IT"/>
        </w:rPr>
        <w:t xml:space="preserve">                            </w:t>
      </w:r>
      <w:r>
        <w:rPr>
          <w:rFonts w:ascii="Arial" w:eastAsia="Arial" w:hAnsi="Arial" w:cs="Arial"/>
          <w:sz w:val="13"/>
          <w:szCs w:val="13"/>
          <w:lang w:val="it-IT"/>
        </w:rPr>
        <w:t xml:space="preserve"> Cognome</w:t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  <w:t xml:space="preserve">          nome </w:t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 w:rsidR="00944223">
        <w:rPr>
          <w:rFonts w:ascii="Arial" w:eastAsia="Arial" w:hAnsi="Arial" w:cs="Arial"/>
          <w:sz w:val="13"/>
          <w:szCs w:val="13"/>
          <w:lang w:val="it-IT"/>
        </w:rPr>
        <w:t xml:space="preserve">                     </w:t>
      </w:r>
      <w:r w:rsidRPr="00742CB4">
        <w:rPr>
          <w:rFonts w:ascii="Arial" w:hAnsi="Arial" w:cs="Arial"/>
          <w:color w:val="666666"/>
          <w:sz w:val="13"/>
          <w:szCs w:val="13"/>
          <w:lang w:val="it-IT"/>
        </w:rPr>
        <w:t>Comune di nascita (Stato se nato</w:t>
      </w:r>
      <w:r w:rsidRPr="00742CB4">
        <w:rPr>
          <w:rFonts w:ascii="Arial" w:hAnsi="Arial" w:cs="Arial"/>
          <w:color w:val="666666"/>
          <w:spacing w:val="11"/>
          <w:sz w:val="13"/>
          <w:szCs w:val="13"/>
          <w:lang w:val="it-IT"/>
        </w:rPr>
        <w:t xml:space="preserve"> </w:t>
      </w:r>
      <w:proofErr w:type="gramStart"/>
      <w:r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all'estero)  </w:t>
      </w:r>
      <w:r w:rsidR="00944223">
        <w:rPr>
          <w:rFonts w:ascii="Arial" w:hAnsi="Arial" w:cs="Arial"/>
          <w:color w:val="666666"/>
          <w:sz w:val="13"/>
          <w:szCs w:val="13"/>
          <w:lang w:val="it-IT"/>
        </w:rPr>
        <w:t xml:space="preserve"> </w:t>
      </w:r>
      <w:proofErr w:type="gramEnd"/>
      <w:r w:rsidR="00944223">
        <w:rPr>
          <w:rFonts w:ascii="Arial" w:hAnsi="Arial" w:cs="Arial"/>
          <w:color w:val="666666"/>
          <w:sz w:val="13"/>
          <w:szCs w:val="13"/>
          <w:lang w:val="it-IT"/>
        </w:rPr>
        <w:t xml:space="preserve">  </w:t>
      </w:r>
      <w:r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 </w:t>
      </w:r>
      <w:r>
        <w:rPr>
          <w:rFonts w:ascii="Arial" w:hAnsi="Arial" w:cs="Arial"/>
          <w:color w:val="666666"/>
          <w:sz w:val="13"/>
          <w:szCs w:val="13"/>
          <w:lang w:val="it-IT"/>
        </w:rPr>
        <w:t>Provincia</w:t>
      </w:r>
    </w:p>
    <w:p w14:paraId="1DB7432C" w14:textId="78CD71DE" w:rsidR="001F1CB4" w:rsidRDefault="00944223" w:rsidP="001550A8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il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_____________</w:t>
      </w:r>
      <w:r w:rsidR="001F1CB4">
        <w:rPr>
          <w:rFonts w:ascii="Arial" w:eastAsia="Arial" w:hAnsi="Arial" w:cs="Arial"/>
          <w:sz w:val="20"/>
          <w:szCs w:val="20"/>
          <w:lang w:val="it-IT"/>
        </w:rPr>
        <w:t xml:space="preserve">      </w:t>
      </w:r>
      <w:r>
        <w:rPr>
          <w:rFonts w:ascii="Arial" w:eastAsia="Arial" w:hAnsi="Arial" w:cs="Arial"/>
          <w:sz w:val="20"/>
          <w:szCs w:val="20"/>
          <w:lang w:val="it-IT"/>
        </w:rPr>
        <w:t>________________________</w:t>
      </w:r>
      <w:r w:rsidR="001F1CB4">
        <w:rPr>
          <w:rFonts w:ascii="Arial" w:eastAsia="Arial" w:hAnsi="Arial" w:cs="Arial"/>
          <w:sz w:val="20"/>
          <w:szCs w:val="20"/>
          <w:lang w:val="it-IT"/>
        </w:rPr>
        <w:t xml:space="preserve">   </w:t>
      </w:r>
      <w:r>
        <w:rPr>
          <w:rFonts w:ascii="Arial" w:eastAsia="Arial" w:hAnsi="Arial" w:cs="Arial"/>
          <w:sz w:val="20"/>
          <w:szCs w:val="20"/>
          <w:lang w:val="it-IT"/>
        </w:rPr>
        <w:t>________________________</w:t>
      </w:r>
    </w:p>
    <w:p w14:paraId="5C854B19" w14:textId="5476D4F7" w:rsidR="001D6AC9" w:rsidRDefault="00944223" w:rsidP="001550A8">
      <w:pPr>
        <w:spacing w:before="5" w:line="360" w:lineRule="auto"/>
        <w:rPr>
          <w:rFonts w:ascii="Arial" w:eastAsia="Arial" w:hAnsi="Arial" w:cs="Arial"/>
          <w:sz w:val="13"/>
          <w:szCs w:val="13"/>
          <w:lang w:val="it-IT"/>
        </w:rPr>
      </w:pPr>
      <w:r>
        <w:rPr>
          <w:rFonts w:ascii="Arial" w:eastAsia="Arial" w:hAnsi="Arial" w:cs="Arial"/>
          <w:sz w:val="13"/>
          <w:szCs w:val="13"/>
          <w:lang w:val="it-IT"/>
        </w:rPr>
        <w:t xml:space="preserve">           </w:t>
      </w:r>
      <w:proofErr w:type="gramStart"/>
      <w:r w:rsidR="001F1CB4">
        <w:rPr>
          <w:rFonts w:ascii="Arial" w:eastAsia="Arial" w:hAnsi="Arial" w:cs="Arial"/>
          <w:sz w:val="13"/>
          <w:szCs w:val="13"/>
          <w:lang w:val="it-IT"/>
        </w:rPr>
        <w:t>data</w:t>
      </w:r>
      <w:proofErr w:type="gramEnd"/>
      <w:r w:rsidR="001F1CB4">
        <w:rPr>
          <w:rFonts w:ascii="Arial" w:eastAsia="Arial" w:hAnsi="Arial" w:cs="Arial"/>
          <w:sz w:val="13"/>
          <w:szCs w:val="13"/>
          <w:lang w:val="it-IT"/>
        </w:rPr>
        <w:t xml:space="preserve"> di nascita</w:t>
      </w:r>
      <w:r w:rsidR="001F1CB4">
        <w:rPr>
          <w:rFonts w:ascii="Arial" w:eastAsia="Arial" w:hAnsi="Arial" w:cs="Arial"/>
          <w:sz w:val="13"/>
          <w:szCs w:val="13"/>
          <w:lang w:val="it-IT"/>
        </w:rPr>
        <w:tab/>
      </w:r>
      <w:r w:rsidR="001F1CB4">
        <w:rPr>
          <w:rFonts w:ascii="Arial" w:eastAsia="Arial" w:hAnsi="Arial" w:cs="Arial"/>
          <w:sz w:val="13"/>
          <w:szCs w:val="13"/>
          <w:lang w:val="it-IT"/>
        </w:rPr>
        <w:tab/>
      </w:r>
      <w:r w:rsidR="001F1CB4">
        <w:rPr>
          <w:rFonts w:ascii="Arial" w:eastAsia="Arial" w:hAnsi="Arial" w:cs="Arial"/>
          <w:sz w:val="13"/>
          <w:szCs w:val="13"/>
          <w:lang w:val="it-IT"/>
        </w:rPr>
        <w:tab/>
        <w:t>cittadinanza</w:t>
      </w:r>
      <w:r w:rsidR="001F1CB4">
        <w:rPr>
          <w:rFonts w:ascii="Arial" w:eastAsia="Arial" w:hAnsi="Arial" w:cs="Arial"/>
          <w:sz w:val="13"/>
          <w:szCs w:val="13"/>
          <w:lang w:val="it-IT"/>
        </w:rPr>
        <w:tab/>
      </w:r>
      <w:r w:rsidR="001F1CB4">
        <w:rPr>
          <w:rFonts w:ascii="Arial" w:eastAsia="Arial" w:hAnsi="Arial" w:cs="Arial"/>
          <w:sz w:val="13"/>
          <w:szCs w:val="13"/>
          <w:lang w:val="it-IT"/>
        </w:rPr>
        <w:tab/>
      </w:r>
      <w:r w:rsidR="001F1CB4">
        <w:rPr>
          <w:rFonts w:ascii="Arial" w:eastAsia="Arial" w:hAnsi="Arial" w:cs="Arial"/>
          <w:sz w:val="13"/>
          <w:szCs w:val="13"/>
          <w:lang w:val="it-IT"/>
        </w:rPr>
        <w:tab/>
      </w:r>
      <w:r w:rsidR="001F1CB4">
        <w:rPr>
          <w:rFonts w:ascii="Arial" w:eastAsia="Arial" w:hAnsi="Arial" w:cs="Arial"/>
          <w:sz w:val="13"/>
          <w:szCs w:val="13"/>
          <w:lang w:val="it-IT"/>
        </w:rPr>
        <w:tab/>
        <w:t>seconda cittadinanza</w:t>
      </w:r>
    </w:p>
    <w:p w14:paraId="5A92458E" w14:textId="39AC8AB7" w:rsidR="00944223" w:rsidRDefault="000E03C6" w:rsidP="001550A8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/>
          <w:noProof/>
          <w:spacing w:val="95"/>
          <w:sz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BCC5B42" wp14:editId="14B2355E">
                <wp:simplePos x="0" y="0"/>
                <wp:positionH relativeFrom="column">
                  <wp:posOffset>811530</wp:posOffset>
                </wp:positionH>
                <wp:positionV relativeFrom="paragraph">
                  <wp:posOffset>46990</wp:posOffset>
                </wp:positionV>
                <wp:extent cx="2933700" cy="163830"/>
                <wp:effectExtent l="0" t="0" r="12700" b="13970"/>
                <wp:wrapNone/>
                <wp:docPr id="164" name="Gruppo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163830"/>
                          <a:chOff x="0" y="0"/>
                          <a:chExt cx="4539" cy="258"/>
                        </a:xfrm>
                      </wpg:grpSpPr>
                      <wpg:grpSp>
                        <wpg:cNvPr id="165" name="Group 165"/>
                        <wpg:cNvGrpSpPr>
                          <a:grpSpLocks/>
                        </wpg:cNvGrpSpPr>
                        <wpg:grpSpPr bwMode="auto">
                          <a:xfrm>
                            <a:off x="2" y="256"/>
                            <a:ext cx="4536" cy="2"/>
                            <a:chOff x="2" y="256"/>
                            <a:chExt cx="4536" cy="2"/>
                          </a:xfrm>
                        </wpg:grpSpPr>
                        <wps:wsp>
                          <wps:cNvPr id="166" name="Freeform 166"/>
                          <wps:cNvSpPr>
                            <a:spLocks/>
                          </wps:cNvSpPr>
                          <wps:spPr bwMode="auto">
                            <a:xfrm>
                              <a:off x="2" y="256"/>
                              <a:ext cx="453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536"/>
                                <a:gd name="T2" fmla="+- 0 4537 2"/>
                                <a:gd name="T3" fmla="*/ T2 w 4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6">
                                  <a:moveTo>
                                    <a:pt x="0" y="0"/>
                                  </a:moveTo>
                                  <a:lnTo>
                                    <a:pt x="453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255"/>
                            <a:chOff x="2" y="2"/>
                            <a:chExt cx="2" cy="255"/>
                          </a:xfrm>
                        </wpg:grpSpPr>
                        <wps:wsp>
                          <wps:cNvPr id="168" name="Freeform 16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9"/>
                        <wpg:cNvGrpSpPr>
                          <a:grpSpLocks/>
                        </wpg:cNvGrpSpPr>
                        <wpg:grpSpPr bwMode="auto">
                          <a:xfrm>
                            <a:off x="285" y="2"/>
                            <a:ext cx="2" cy="255"/>
                            <a:chOff x="285" y="2"/>
                            <a:chExt cx="2" cy="255"/>
                          </a:xfrm>
                        </wpg:grpSpPr>
                        <wps:wsp>
                          <wps:cNvPr id="170" name="Freeform 170"/>
                          <wps:cNvSpPr>
                            <a:spLocks/>
                          </wps:cNvSpPr>
                          <wps:spPr bwMode="auto">
                            <a:xfrm>
                              <a:off x="285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1"/>
                        <wpg:cNvGrpSpPr>
                          <a:grpSpLocks/>
                        </wpg:cNvGrpSpPr>
                        <wpg:grpSpPr bwMode="auto">
                          <a:xfrm>
                            <a:off x="568" y="2"/>
                            <a:ext cx="2" cy="255"/>
                            <a:chOff x="568" y="2"/>
                            <a:chExt cx="2" cy="255"/>
                          </a:xfrm>
                        </wpg:grpSpPr>
                        <wps:wsp>
                          <wps:cNvPr id="172" name="Freeform 172"/>
                          <wps:cNvSpPr>
                            <a:spLocks/>
                          </wps:cNvSpPr>
                          <wps:spPr bwMode="auto">
                            <a:xfrm>
                              <a:off x="568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3"/>
                        <wpg:cNvGrpSpPr>
                          <a:grpSpLocks/>
                        </wpg:cNvGrpSpPr>
                        <wpg:grpSpPr bwMode="auto">
                          <a:xfrm>
                            <a:off x="852" y="2"/>
                            <a:ext cx="2" cy="255"/>
                            <a:chOff x="852" y="2"/>
                            <a:chExt cx="2" cy="255"/>
                          </a:xfrm>
                        </wpg:grpSpPr>
                        <wps:wsp>
                          <wps:cNvPr id="174" name="Freeform 174"/>
                          <wps:cNvSpPr>
                            <a:spLocks/>
                          </wps:cNvSpPr>
                          <wps:spPr bwMode="auto">
                            <a:xfrm>
                              <a:off x="85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5"/>
                        <wpg:cNvGrpSpPr>
                          <a:grpSpLocks/>
                        </wpg:cNvGrpSpPr>
                        <wpg:grpSpPr bwMode="auto">
                          <a:xfrm>
                            <a:off x="1135" y="2"/>
                            <a:ext cx="2" cy="255"/>
                            <a:chOff x="1135" y="2"/>
                            <a:chExt cx="2" cy="255"/>
                          </a:xfrm>
                        </wpg:grpSpPr>
                        <wps:wsp>
                          <wps:cNvPr id="176" name="Freeform 176"/>
                          <wps:cNvSpPr>
                            <a:spLocks/>
                          </wps:cNvSpPr>
                          <wps:spPr bwMode="auto">
                            <a:xfrm>
                              <a:off x="1135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7"/>
                        <wpg:cNvGrpSpPr>
                          <a:grpSpLocks/>
                        </wpg:cNvGrpSpPr>
                        <wpg:grpSpPr bwMode="auto">
                          <a:xfrm>
                            <a:off x="1419" y="2"/>
                            <a:ext cx="2" cy="255"/>
                            <a:chOff x="1419" y="2"/>
                            <a:chExt cx="2" cy="255"/>
                          </a:xfrm>
                        </wpg:grpSpPr>
                        <wps:wsp>
                          <wps:cNvPr id="178" name="Freeform 178"/>
                          <wps:cNvSpPr>
                            <a:spLocks/>
                          </wps:cNvSpPr>
                          <wps:spPr bwMode="auto">
                            <a:xfrm>
                              <a:off x="1419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9"/>
                        <wpg:cNvGrpSpPr>
                          <a:grpSpLocks/>
                        </wpg:cNvGrpSpPr>
                        <wpg:grpSpPr bwMode="auto">
                          <a:xfrm>
                            <a:off x="1702" y="2"/>
                            <a:ext cx="2" cy="255"/>
                            <a:chOff x="1702" y="2"/>
                            <a:chExt cx="2" cy="255"/>
                          </a:xfrm>
                        </wpg:grpSpPr>
                        <wps:wsp>
                          <wps:cNvPr id="180" name="Freeform 180"/>
                          <wps:cNvSpPr>
                            <a:spLocks/>
                          </wps:cNvSpPr>
                          <wps:spPr bwMode="auto">
                            <a:xfrm>
                              <a:off x="170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1"/>
                        <wpg:cNvGrpSpPr>
                          <a:grpSpLocks/>
                        </wpg:cNvGrpSpPr>
                        <wpg:grpSpPr bwMode="auto">
                          <a:xfrm>
                            <a:off x="1986" y="2"/>
                            <a:ext cx="2" cy="255"/>
                            <a:chOff x="1986" y="2"/>
                            <a:chExt cx="2" cy="255"/>
                          </a:xfrm>
                        </wpg:grpSpPr>
                        <wps:wsp>
                          <wps:cNvPr id="182" name="Freeform 182"/>
                          <wps:cNvSpPr>
                            <a:spLocks/>
                          </wps:cNvSpPr>
                          <wps:spPr bwMode="auto">
                            <a:xfrm>
                              <a:off x="198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83"/>
                        <wpg:cNvGrpSpPr>
                          <a:grpSpLocks/>
                        </wpg:cNvGrpSpPr>
                        <wpg:grpSpPr bwMode="auto">
                          <a:xfrm>
                            <a:off x="2269" y="2"/>
                            <a:ext cx="2" cy="255"/>
                            <a:chOff x="2269" y="2"/>
                            <a:chExt cx="2" cy="255"/>
                          </a:xfrm>
                        </wpg:grpSpPr>
                        <wps:wsp>
                          <wps:cNvPr id="184" name="Freeform 184"/>
                          <wps:cNvSpPr>
                            <a:spLocks/>
                          </wps:cNvSpPr>
                          <wps:spPr bwMode="auto">
                            <a:xfrm>
                              <a:off x="2269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>
                          <a:grpSpLocks/>
                        </wpg:cNvGrpSpPr>
                        <wpg:grpSpPr bwMode="auto">
                          <a:xfrm>
                            <a:off x="2553" y="2"/>
                            <a:ext cx="2" cy="255"/>
                            <a:chOff x="2553" y="2"/>
                            <a:chExt cx="2" cy="255"/>
                          </a:xfrm>
                        </wpg:grpSpPr>
                        <wps:wsp>
                          <wps:cNvPr id="186" name="Freeform 186"/>
                          <wps:cNvSpPr>
                            <a:spLocks/>
                          </wps:cNvSpPr>
                          <wps:spPr bwMode="auto">
                            <a:xfrm>
                              <a:off x="2553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87"/>
                        <wpg:cNvGrpSpPr>
                          <a:grpSpLocks/>
                        </wpg:cNvGrpSpPr>
                        <wpg:grpSpPr bwMode="auto">
                          <a:xfrm>
                            <a:off x="2836" y="2"/>
                            <a:ext cx="2" cy="255"/>
                            <a:chOff x="2836" y="2"/>
                            <a:chExt cx="2" cy="255"/>
                          </a:xfrm>
                        </wpg:grpSpPr>
                        <wps:wsp>
                          <wps:cNvPr id="398" name="Freeform 188"/>
                          <wps:cNvSpPr>
                            <a:spLocks/>
                          </wps:cNvSpPr>
                          <wps:spPr bwMode="auto">
                            <a:xfrm>
                              <a:off x="283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89"/>
                        <wpg:cNvGrpSpPr>
                          <a:grpSpLocks/>
                        </wpg:cNvGrpSpPr>
                        <wpg:grpSpPr bwMode="auto">
                          <a:xfrm>
                            <a:off x="3120" y="2"/>
                            <a:ext cx="2" cy="255"/>
                            <a:chOff x="3120" y="2"/>
                            <a:chExt cx="2" cy="255"/>
                          </a:xfrm>
                        </wpg:grpSpPr>
                        <wps:wsp>
                          <wps:cNvPr id="400" name="Freeform 190"/>
                          <wps:cNvSpPr>
                            <a:spLocks/>
                          </wps:cNvSpPr>
                          <wps:spPr bwMode="auto">
                            <a:xfrm>
                              <a:off x="3120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91"/>
                        <wpg:cNvGrpSpPr>
                          <a:grpSpLocks/>
                        </wpg:cNvGrpSpPr>
                        <wpg:grpSpPr bwMode="auto">
                          <a:xfrm>
                            <a:off x="3403" y="2"/>
                            <a:ext cx="2" cy="255"/>
                            <a:chOff x="3403" y="2"/>
                            <a:chExt cx="2" cy="255"/>
                          </a:xfrm>
                        </wpg:grpSpPr>
                        <wps:wsp>
                          <wps:cNvPr id="402" name="Freeform 192"/>
                          <wps:cNvSpPr>
                            <a:spLocks/>
                          </wps:cNvSpPr>
                          <wps:spPr bwMode="auto">
                            <a:xfrm>
                              <a:off x="3403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93"/>
                        <wpg:cNvGrpSpPr>
                          <a:grpSpLocks/>
                        </wpg:cNvGrpSpPr>
                        <wpg:grpSpPr bwMode="auto">
                          <a:xfrm>
                            <a:off x="3686" y="2"/>
                            <a:ext cx="2" cy="255"/>
                            <a:chOff x="3686" y="2"/>
                            <a:chExt cx="2" cy="255"/>
                          </a:xfrm>
                        </wpg:grpSpPr>
                        <wps:wsp>
                          <wps:cNvPr id="404" name="Freeform 194"/>
                          <wps:cNvSpPr>
                            <a:spLocks/>
                          </wps:cNvSpPr>
                          <wps:spPr bwMode="auto">
                            <a:xfrm>
                              <a:off x="368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95"/>
                        <wpg:cNvGrpSpPr>
                          <a:grpSpLocks/>
                        </wpg:cNvGrpSpPr>
                        <wpg:grpSpPr bwMode="auto">
                          <a:xfrm>
                            <a:off x="3970" y="2"/>
                            <a:ext cx="2" cy="255"/>
                            <a:chOff x="3970" y="2"/>
                            <a:chExt cx="2" cy="255"/>
                          </a:xfrm>
                        </wpg:grpSpPr>
                        <wps:wsp>
                          <wps:cNvPr id="406" name="Freeform 196"/>
                          <wps:cNvSpPr>
                            <a:spLocks/>
                          </wps:cNvSpPr>
                          <wps:spPr bwMode="auto">
                            <a:xfrm>
                              <a:off x="3970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97"/>
                        <wpg:cNvGrpSpPr>
                          <a:grpSpLocks/>
                        </wpg:cNvGrpSpPr>
                        <wpg:grpSpPr bwMode="auto">
                          <a:xfrm>
                            <a:off x="4254" y="2"/>
                            <a:ext cx="2" cy="255"/>
                            <a:chOff x="4254" y="2"/>
                            <a:chExt cx="2" cy="255"/>
                          </a:xfrm>
                        </wpg:grpSpPr>
                        <wps:wsp>
                          <wps:cNvPr id="408" name="Freeform 198"/>
                          <wps:cNvSpPr>
                            <a:spLocks/>
                          </wps:cNvSpPr>
                          <wps:spPr bwMode="auto">
                            <a:xfrm>
                              <a:off x="4254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99"/>
                        <wpg:cNvGrpSpPr>
                          <a:grpSpLocks/>
                        </wpg:cNvGrpSpPr>
                        <wpg:grpSpPr bwMode="auto">
                          <a:xfrm>
                            <a:off x="4537" y="2"/>
                            <a:ext cx="2" cy="255"/>
                            <a:chOff x="4537" y="2"/>
                            <a:chExt cx="2" cy="255"/>
                          </a:xfrm>
                        </wpg:grpSpPr>
                        <wps:wsp>
                          <wps:cNvPr id="410" name="Freeform 200"/>
                          <wps:cNvSpPr>
                            <a:spLocks/>
                          </wps:cNvSpPr>
                          <wps:spPr bwMode="auto">
                            <a:xfrm>
                              <a:off x="4537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16FA832" id="Gruppo 164" o:spid="_x0000_s1026" style="position:absolute;margin-left:63.9pt;margin-top:3.7pt;width:231pt;height:12.9pt;z-index:-251610112" coordsize="4539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">
                <v:group id="Group 165" o:spid="_x0000_s1027" style="position:absolute;left:2;top:256;width:4536;height:2" coordorigin="2,256" coordsize="45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6" o:spid="_x0000_s1028" style="position:absolute;left:2;top:256;width:4536;height:2;visibility:visible;mso-wrap-style:square;v-text-anchor:top" coordsize="4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UXMQA&#10;AADcAAAADwAAAGRycy9kb3ducmV2LnhtbERPTWvCQBC9C/6HZYTezEYPaYmuokJoDy2lKqi3ITsm&#10;wexs3N1q2l/fLRR6m8f7nPmyN624kfONZQWTJAVBXFrdcKVgvyvGTyB8QNbYWiYFX+RhuRgO5phr&#10;e+cPum1DJWII+xwV1CF0uZS+rMmgT2xHHLmzdQZDhK6S2uE9hptWTtM0kwYbjg01drSpqbxsP40C&#10;8/y+cufj4+E6aQpXrF/D9Pv0ptTDqF/NQATqw7/4z/2i4/wsg99n4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VFzEAAAA3AAAAA8AAAAAAAAAAAAAAAAAmAIAAGRycy9k&#10;b3ducmV2LnhtbFBLBQYAAAAABAAEAPUAAACJAwAAAAA=&#10;" path="m,l4535,e" filled="f" strokeweight=".14pt">
                    <v:path arrowok="t" o:connecttype="custom" o:connectlocs="0,0;4535,0" o:connectangles="0,0"/>
                  </v:shape>
                </v:group>
                <v:group id="Group 167" o:spid="_x0000_s1029" style="position:absolute;left:2;top:2;width:2;height:255" coordorigin="2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8" o:spid="_x0000_s1030" style="position:absolute;left:2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gi8YA&#10;AADcAAAADwAAAGRycy9kb3ducmV2LnhtbESPQWsCMRCF74X+hzCF3mpWD1JWoxRRLJUWuvoDhs24&#10;Cd1M1k3Urb/eORR6m+G9ee+b+XIIrbpQn3xkA+NRAYq4jtZzY+Cw37y8gkoZ2WIbmQz8UoLl4vFh&#10;jqWNV/6mS5UbJSGcSjTgcu5KrVPtKGAaxY5YtGPsA2ZZ+0bbHq8SHlo9KYqpDuhZGhx2tHJU/1Tn&#10;YMDv1pXffkx2blyvbtvP0/nYrb+MeX4a3magMg353/x3/W4Ffyq0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Ogi8YAAADcAAAADwAAAAAAAAAAAAAAAACYAgAAZHJz&#10;L2Rvd25yZXYueG1sUEsFBgAAAAAEAAQA9QAAAIsDAAAAAA==&#10;" path="m,l,255e" filled="f" strokeweight=".14pt">
                    <v:path arrowok="t" o:connecttype="custom" o:connectlocs="0,2;0,257" o:connectangles="0,0"/>
                  </v:shape>
                </v:group>
                <v:group id="Group 169" o:spid="_x0000_s1031" style="position:absolute;left:285;top:2;width:2;height:255" coordorigin="285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0" o:spid="_x0000_s1032" style="position:absolute;left:285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6UMYA&#10;AADcAAAADwAAAGRycy9kb3ducmV2LnhtbESPQWsCMRCF7wX/Qxiht5rVQ1u2RhGxWCotuPoDhs24&#10;Cd1M1k3UbX9951DobYb35r1v5sshtOpKffKRDUwnBSjiOlrPjYHj4fXhGVTKyBbbyGTgmxIsF6O7&#10;OZY23nhP1yo3SkI4lWjA5dyVWqfaUcA0iR2xaKfYB8yy9o22Pd4kPLR6VhSPOqBnaXDY0dpR/VVd&#10;ggG/21R++z7buWm9/tl+nC+nbvNpzP14WL2AyjTkf/Pf9ZsV/CfBl2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w6UMYAAADcAAAADwAAAAAAAAAAAAAAAACYAgAAZHJz&#10;L2Rvd25yZXYueG1sUEsFBgAAAAAEAAQA9QAAAIsDAAAAAA==&#10;" path="m,l,255e" filled="f" strokeweight=".14pt">
                    <v:path arrowok="t" o:connecttype="custom" o:connectlocs="0,2;0,257" o:connectangles="0,0"/>
                  </v:shape>
                </v:group>
                <v:group id="Group 171" o:spid="_x0000_s1033" style="position:absolute;left:568;top:2;width:2;height:255" coordorigin="568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2" o:spid="_x0000_s1034" style="position:absolute;left:568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BvMMA&#10;AADcAAAADwAAAGRycy9kb3ducmV2LnhtbERPzWoCMRC+C75DmII3zboHla1RilgsSoVu+wDDZtyE&#10;bibrJurq0zeFQm/z8f3Oct27RlypC9azgukkA0FceW25VvD1+TpegAgRWWPjmRTcKcB6NRwssdD+&#10;xh90LWMtUgiHAhWYGNtCylAZchgmviVO3Ml3DmOCXS11h7cU7hqZZ9lMOrScGgy2tDFUfZcXp8Ae&#10;tqXd7fODmVabx+79fDm126NSo6f+5RlEpD7+i//cbzrNn+fw+0y6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IBvM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73" o:spid="_x0000_s1035" style="position:absolute;left:852;top:2;width:2;height:255" coordorigin="852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4" o:spid="_x0000_s1036" style="position:absolute;left:852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8U8MA&#10;AADcAAAADwAAAGRycy9kb3ducmV2LnhtbERP3WrCMBS+H/gO4Qx2Z1NFNumMMkRxTCbY7QEOzbEJ&#10;a05qE7Xb0xtB2N35+H7PbNG7RpypC9azglGWgyCuvLZcK/j+Wg+nIEJE1th4JgW/FGAxHzzMsND+&#10;wns6l7EWKYRDgQpMjG0hZagMOQyZb4kTd/Cdw5hgV0vd4SWFu0aO8/xZOrScGgy2tDRU/ZQnp8Bu&#10;V6XdfIy3ZlQt/zafx9OhXe2Uenrs315BROrjv/juftdp/ssE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c8U8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75" o:spid="_x0000_s1037" style="position:absolute;left:1135;top:2;width:2;height:255" coordorigin="1135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6" o:spid="_x0000_s1038" style="position:absolute;left:1135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Hv8MA&#10;AADcAAAADwAAAGRycy9kb3ducmV2LnhtbERPzWoCMRC+F3yHMIK3mtWDlq1RRCxKxUK3fYBhM26C&#10;m8l2E3Xr0xtB8DYf3+/MFp2rxZnaYD0rGA0zEMSl15YrBb8/H69vIEJE1lh7JgX/FGAx773MMNf+&#10;wt90LmIlUgiHHBWYGJtcylAachiGviFO3MG3DmOCbSV1i5cU7mo5zrKJdGg5NRhsaGWoPBYnp8Du&#10;1oXdfI53ZlSurpv93+nQrL+UGvS75TuISF18ih/urU7zpxO4P5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kHv8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77" o:spid="_x0000_s1039" style="position:absolute;left:1419;top:2;width:2;height:255" coordorigin="1419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8" o:spid="_x0000_s1040" style="position:absolute;left:1419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2VsYA&#10;AADcAAAADwAAAGRycy9kb3ducmV2LnhtbESPQWsCMRCF7wX/Qxiht5rVQ1u2RhGxWCotuPoDhs24&#10;Cd1M1k3UbX9951DobYb35r1v5sshtOpKffKRDUwnBSjiOlrPjYHj4fXhGVTKyBbbyGTgmxIsF6O7&#10;OZY23nhP1yo3SkI4lWjA5dyVWqfaUcA0iR2xaKfYB8yy9o22Pd4kPLR6VhSPOqBnaXDY0dpR/VVd&#10;ggG/21R++z7buWm9/tl+nC+nbvNpzP14WL2AyjTkf/Pf9ZsV/Ce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o2VsYAAADcAAAADwAAAAAAAAAAAAAAAACYAgAAZHJz&#10;L2Rvd25yZXYueG1sUEsFBgAAAAAEAAQA9QAAAIsDAAAAAA==&#10;" path="m,l,255e" filled="f" strokeweight=".14pt">
                    <v:path arrowok="t" o:connecttype="custom" o:connectlocs="0,2;0,257" o:connectangles="0,0"/>
                  </v:shape>
                </v:group>
                <v:group id="Group 179" o:spid="_x0000_s1041" style="position:absolute;left:1702;top:2;width:2;height:255" coordorigin="1702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80" o:spid="_x0000_s1042" style="position:absolute;left:1702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Kd8YA&#10;AADcAAAADwAAAGRycy9kb3ducmV2LnhtbESPQWsCMRCF74X+hzCF3mpWD0VWoxRRLJUWuvoDhs24&#10;Cd1M1k3U1V/fORR6m+G9ee+b+XIIrbpQn3xkA+NRAYq4jtZzY+Cw37xMQaWMbLGNTAZulGC5eHyY&#10;Y2njlb/pUuVGSQinEg24nLtS61Q7CphGsSMW7Rj7gFnWvtG2x6uEh1ZPiuJVB/QsDQ47Wjmqf6pz&#10;MOB368pvPyY7N65X9+3n6Xzs1l/GPD8NbzNQmYb8b/67freCPxV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Kd8YAAADcAAAADwAAAAAAAAAAAAAAAACYAgAAZHJz&#10;L2Rvd25yZXYueG1sUEsFBgAAAAAEAAQA9QAAAIsDAAAAAA==&#10;" path="m,l,255e" filled="f" strokeweight=".14pt">
                    <v:path arrowok="t" o:connecttype="custom" o:connectlocs="0,2;0,257" o:connectangles="0,0"/>
                  </v:shape>
                </v:group>
                <v:group id="Group 181" o:spid="_x0000_s1043" style="position:absolute;left:1986;top:2;width:2;height:255" coordorigin="1986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2" o:spid="_x0000_s1044" style="position:absolute;left:1986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xm8IA&#10;AADcAAAADwAAAGRycy9kb3ducmV2LnhtbERPzWoCMRC+F3yHMIK3mnUPRVajiFgslRZcfYBhM26C&#10;m8m6ibr26ZtCwdt8fL8zX/auETfqgvWsYDLOQBBXXluuFRwP769TECEia2w8k4IHBVguBi9zLLS/&#10;855uZaxFCuFQoAITY1tIGSpDDsPYt8SJO/nOYUywq6Xu8J7CXSPzLHuTDi2nBoMtrQ1V5/LqFNjd&#10;prTbz3xnJtX6Z/t1uZ7azbdSo2G/moGI1Men+N/9odP8aQ5/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3GbwgAAANwAAAAPAAAAAAAAAAAAAAAAAJgCAABkcnMvZG93&#10;bnJldi54bWxQSwUGAAAAAAQABAD1AAAAhwMAAAAA&#10;" path="m,l,255e" filled="f" strokeweight=".14pt">
                    <v:path arrowok="t" o:connecttype="custom" o:connectlocs="0,2;0,257" o:connectangles="0,0"/>
                  </v:shape>
                </v:group>
                <v:group id="Group 183" o:spid="_x0000_s1045" style="position:absolute;left:2269;top:2;width:2;height:255" coordorigin="2269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4" o:spid="_x0000_s1046" style="position:absolute;left:2269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MdMIA&#10;AADcAAAADwAAAGRycy9kb3ducmV2LnhtbERP22oCMRB9F/yHMELfNKuIyNYoRRSlUqHbfsCwGTeh&#10;m8m6ibrt15uC4NscznUWq87V4kptsJ4VjEcZCOLSa8uVgu+v7XAOIkRkjbVnUvBLAVbLfm+BufY3&#10;/qRrESuRQjjkqMDE2ORShtKQwzDyDXHiTr51GBNsK6lbvKVwV8tJls2kQ8upwWBDa0PlT3FxCuxh&#10;U9jd++RgxuX6b/dxvpyazVGpl0H39goiUhef4od7r9P8+RT+n0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kx0wgAAANwAAAAPAAAAAAAAAAAAAAAAAJgCAABkcnMvZG93&#10;bnJldi54bWxQSwUGAAAAAAQABAD1AAAAhwMAAAAA&#10;" path="m,l,255e" filled="f" strokeweight=".14pt">
                    <v:path arrowok="t" o:connecttype="custom" o:connectlocs="0,2;0,257" o:connectangles="0,0"/>
                  </v:shape>
                </v:group>
                <v:group id="Group 185" o:spid="_x0000_s1047" style="position:absolute;left:2553;top:2;width:2;height:255" coordorigin="2553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6" o:spid="_x0000_s1048" style="position:absolute;left:2553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3mMMA&#10;AADcAAAADwAAAGRycy9kb3ducmV2LnhtbERPzWoCMRC+C75DGKE3zepBZN0oRSyWigVXH2DYjJvQ&#10;zWS7ibrt0zdCwdt8fL9TrHvXiBt1wXpWMJ1kIIgrry3XCs6nt/ECRIjIGhvPpOCHAqxXw0GBufZ3&#10;PtKtjLVIIRxyVGBibHMpQ2XIYZj4ljhxF985jAl2tdQd3lO4a+Qsy+bSoeXUYLCljaHqq7w6BXa/&#10;Le3uY7Y302rzuzt8Xy/t9lOpl1H/ugQRqY9P8b/7Xaf5izk8nk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x3mM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87" o:spid="_x0000_s1049" style="position:absolute;left:2836;top:2;width:2;height:255" coordorigin="2836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88" o:spid="_x0000_s1050" style="position:absolute;left:2836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+TcMA&#10;AADcAAAADwAAAGRycy9kb3ducmV2LnhtbERP3WrCMBS+H+wdwhnsbqY6GLMzFRHFMXGwugc4NKdN&#10;sDmpTdTOpzcXwi4/vv/ZfHCtOFMfrGcF41EGgrjy2nKj4He/fnkHESKyxtYzKfijAPPi8WGGufYX&#10;/qFzGRuRQjjkqMDE2OVShsqQwzDyHXHiat87jAn2jdQ9XlK4a+Uky96kQ8upwWBHS0PVoTw5BXa7&#10;Ku3ma7I142p53eyOp7pbfSv1/DQsPkBEGuK/+O7+1Apep2ltOpOO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+Tc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89" o:spid="_x0000_s1051" style="position:absolute;left:3120;top:2;width:2;height:255" coordorigin="3120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90" o:spid="_x0000_s1052" style="position:absolute;left:3120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qqcEA&#10;AADcAAAADwAAAGRycy9kb3ducmV2LnhtbERP3WrCMBS+H/gO4QjezVSRMapRRBwOxYHVBzg0xybY&#10;nNQmat3Tm4vBLj++/9mic7W4UxusZwWjYQaCuPTacqXgdPx6/wQRIrLG2jMpeFKAxbz3NsNc+wcf&#10;6F7ESqQQDjkqMDE2uZShNOQwDH1DnLizbx3GBNtK6hYfKdzVcpxlH9Kh5dRgsKGVofJS3JwCu1sX&#10;drMd78yoXP1u9tfbuVn/KDXod8spiEhd/Bf/ub+1gkmW5qcz6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k6qnBAAAA3AAAAA8AAAAAAAAAAAAAAAAAmAIAAGRycy9kb3du&#10;cmV2LnhtbFBLBQYAAAAABAAEAPUAAACGAwAAAAA=&#10;" path="m,l,255e" filled="f" strokeweight=".14pt">
                    <v:path arrowok="t" o:connecttype="custom" o:connectlocs="0,2;0,257" o:connectangles="0,0"/>
                  </v:shape>
                </v:group>
                <v:group id="Group 191" o:spid="_x0000_s1053" style="position:absolute;left:3403;top:2;width:2;height:255" coordorigin="3403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92" o:spid="_x0000_s1054" style="position:absolute;left:3403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RRcUA&#10;AADcAAAADwAAAGRycy9kb3ducmV2LnhtbESP0WoCMRRE3wX/IdyCb5p1EZGtUYpYLEqFbvsBl811&#10;E7q5WTdRV7++KRT6OMzMGWa57l0jrtQF61nBdJKBIK68tlwr+Pp8HS9AhIissfFMCu4UYL0aDpZY&#10;aH/jD7qWsRYJwqFABSbGtpAyVIYcholviZN38p3DmGRXS93hLcFdI/Msm0uHltOCwZY2hqrv8uIU&#10;2MO2tLt9fjDTavPYvZ8vp3Z7VGr01L88g4jUx//wX/tNK5hl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tFFxQAAANwAAAAPAAAAAAAAAAAAAAAAAJgCAABkcnMv&#10;ZG93bnJldi54bWxQSwUGAAAAAAQABAD1AAAAigMAAAAA&#10;" path="m,l,255e" filled="f" strokeweight=".14pt">
                    <v:path arrowok="t" o:connecttype="custom" o:connectlocs="0,2;0,257" o:connectangles="0,0"/>
                  </v:shape>
                </v:group>
                <v:group id="Group 193" o:spid="_x0000_s1055" style="position:absolute;left:3686;top:2;width:2;height:255" coordorigin="3686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94" o:spid="_x0000_s1056" style="position:absolute;left:3686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sqsUA&#10;AADcAAAADwAAAGRycy9kb3ducmV2LnhtbESP0WoCMRRE3wv+Q7hC32pWkVJWoxRRLIoFVz/gsrlu&#10;Qjc36ybq2q83hYKPw8ycYabzztXiSm2wnhUMBxkI4tJry5WC42H19gEiRGSNtWdScKcA81nvZYq5&#10;9jfe07WIlUgQDjkqMDE2uZShNOQwDHxDnLyTbx3GJNtK6hZvCe5qOcqyd+nQclow2NDCUPlTXJwC&#10;u10Wdr0Zbc2wXPyud+fLqVl+K/Xa7z4nICJ18Rn+b39pBeNsDH9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+yqxQAAANwAAAAPAAAAAAAAAAAAAAAAAJgCAABkcnMv&#10;ZG93bnJldi54bWxQSwUGAAAAAAQABAD1AAAAigMAAAAA&#10;" path="m,l,255e" filled="f" strokeweight=".14pt">
                    <v:path arrowok="t" o:connecttype="custom" o:connectlocs="0,2;0,257" o:connectangles="0,0"/>
                  </v:shape>
                </v:group>
                <v:group id="Group 195" o:spid="_x0000_s1057" style="position:absolute;left:3970;top:2;width:2;height:255" coordorigin="3970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96" o:spid="_x0000_s1058" style="position:absolute;left:3970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XRsUA&#10;AADcAAAADwAAAGRycy9kb3ducmV2LnhtbESP0WoCMRRE3wX/IVyhb5pVRGRrlCIWpVLBtR9w2Vw3&#10;oZub7Sbqtl/fCIKPw8ycYRarztXiSm2wnhWMRxkI4tJry5WCr9P7cA4iRGSNtWdS8EsBVst+b4G5&#10;9jc+0rWIlUgQDjkqMDE2uZShNOQwjHxDnLyzbx3GJNtK6hZvCe5qOcmymXRoOS0YbGhtqPwuLk6B&#10;3W8Ku/2Y7M24XP9tP38u52ZzUOpl0L29gojUxWf40d5pBdNsBv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ddGxQAAANwAAAAPAAAAAAAAAAAAAAAAAJgCAABkcnMv&#10;ZG93bnJldi54bWxQSwUGAAAAAAQABAD1AAAAigMAAAAA&#10;" path="m,l,255e" filled="f" strokeweight=".14pt">
                    <v:path arrowok="t" o:connecttype="custom" o:connectlocs="0,2;0,257" o:connectangles="0,0"/>
                  </v:shape>
                </v:group>
                <v:group id="Group 197" o:spid="_x0000_s1059" style="position:absolute;left:4254;top:2;width:2;height:255" coordorigin="4254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98" o:spid="_x0000_s1060" style="position:absolute;left:4254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mr8EA&#10;AADcAAAADwAAAGRycy9kb3ducmV2LnhtbERP3WrCMBS+H/gO4QjezVSRMapRRBwOxYHVBzg0xybY&#10;nNQmat3Tm4vBLj++/9mic7W4UxusZwWjYQaCuPTacqXgdPx6/wQRIrLG2jMpeFKAxbz3NsNc+wcf&#10;6F7ESqQQDjkqMDE2uZShNOQwDH1DnLizbx3GBNtK6hYfKdzVcpxlH9Kh5dRgsKGVofJS3JwCu1sX&#10;drMd78yoXP1u9tfbuVn/KDXod8spiEhd/Bf/ub+1gkmW1qYz6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S5q/BAAAA3AAAAA8AAAAAAAAAAAAAAAAAmAIAAGRycy9kb3du&#10;cmV2LnhtbFBLBQYAAAAABAAEAPUAAACGAwAAAAA=&#10;" path="m,l,255e" filled="f" strokeweight=".14pt">
                    <v:path arrowok="t" o:connecttype="custom" o:connectlocs="0,2;0,257" o:connectangles="0,0"/>
                  </v:shape>
                </v:group>
                <v:group id="Group 199" o:spid="_x0000_s1061" style="position:absolute;left:4537;top:2;width:2;height:255" coordorigin="4537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00" o:spid="_x0000_s1062" style="position:absolute;left:4537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8dMMA&#10;AADcAAAADwAAAGRycy9kb3ducmV2LnhtbERP3WrCMBS+F3yHcAa707RlDOmMMqTDMZlg9QEOzbEJ&#10;a05qE7Xb0y8Xg11+fP/L9eg6caMhWM8K8nkGgrjx2nKr4HR8my1AhIissfNMCr4pwHo1nSyx1P7O&#10;B7rVsRUphEOJCkyMfSllaAw5DHPfEyfu7AeHMcGhlXrAewp3nSyy7Fk6tJwaDPa0MdR81VenwO6q&#10;2m4/ip3Jm83P9vNyPffVXqnHh/H1BUSkMf6L/9zvWsFTnuan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18dM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</v:group>
            </w:pict>
          </mc:Fallback>
        </mc:AlternateContent>
      </w:r>
    </w:p>
    <w:p w14:paraId="25208AC6" w14:textId="46ADDEB5" w:rsidR="00944223" w:rsidRPr="00944223" w:rsidRDefault="00944223" w:rsidP="001550A8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</w:p>
    <w:p w14:paraId="374B4E63" w14:textId="0BE12B54" w:rsidR="00944223" w:rsidRDefault="00944223" w:rsidP="00944223">
      <w:pPr>
        <w:spacing w:before="5"/>
        <w:ind w:left="2124" w:firstLine="708"/>
        <w:rPr>
          <w:rFonts w:ascii="Arial" w:eastAsia="Arial" w:hAnsi="Arial" w:cs="Arial"/>
          <w:b/>
          <w:sz w:val="20"/>
          <w:szCs w:val="20"/>
          <w:lang w:val="it-IT"/>
        </w:rPr>
      </w:pPr>
      <w:r w:rsidRPr="000E03C6">
        <w:rPr>
          <w:rFonts w:ascii="Arial" w:eastAsia="Arial" w:hAnsi="Arial" w:cs="Arial"/>
          <w:sz w:val="16"/>
          <w:szCs w:val="16"/>
          <w:lang w:val="it-IT"/>
        </w:rPr>
        <w:t xml:space="preserve">Codice </w:t>
      </w:r>
      <w:r>
        <w:rPr>
          <w:rFonts w:ascii="Arial" w:eastAsia="Arial" w:hAnsi="Arial" w:cs="Arial"/>
          <w:sz w:val="16"/>
          <w:szCs w:val="16"/>
          <w:lang w:val="it-IT"/>
        </w:rPr>
        <w:t>F</w:t>
      </w:r>
      <w:r w:rsidRPr="000E03C6">
        <w:rPr>
          <w:rFonts w:ascii="Arial" w:eastAsia="Arial" w:hAnsi="Arial" w:cs="Arial"/>
          <w:sz w:val="16"/>
          <w:szCs w:val="16"/>
          <w:lang w:val="it-IT"/>
        </w:rPr>
        <w:t>iscale</w:t>
      </w:r>
    </w:p>
    <w:p w14:paraId="66F4BC5E" w14:textId="77777777" w:rsidR="00944223" w:rsidRDefault="00944223" w:rsidP="001550A8">
      <w:pPr>
        <w:spacing w:before="5"/>
        <w:rPr>
          <w:rFonts w:ascii="Arial" w:eastAsia="Arial" w:hAnsi="Arial" w:cs="Arial"/>
          <w:b/>
          <w:sz w:val="20"/>
          <w:szCs w:val="20"/>
          <w:lang w:val="it-IT"/>
        </w:rPr>
      </w:pPr>
    </w:p>
    <w:p w14:paraId="299C249D" w14:textId="575F10F0" w:rsidR="001F1CB4" w:rsidRPr="00944223" w:rsidRDefault="00944223" w:rsidP="001550A8">
      <w:pPr>
        <w:spacing w:before="5"/>
        <w:rPr>
          <w:rFonts w:ascii="Arial" w:eastAsia="Arial" w:hAnsi="Arial" w:cs="Arial"/>
          <w:b/>
          <w:sz w:val="20"/>
          <w:szCs w:val="20"/>
          <w:lang w:val="it-IT"/>
        </w:rPr>
      </w:pPr>
      <w:r>
        <w:rPr>
          <w:rFonts w:ascii="Arial" w:eastAsia="Arial" w:hAnsi="Arial" w:cs="Arial"/>
          <w:b/>
          <w:sz w:val="20"/>
          <w:szCs w:val="20"/>
          <w:lang w:val="it-IT"/>
        </w:rPr>
        <w:t xml:space="preserve">MADRE   </w:t>
      </w:r>
      <w:r w:rsidR="001F1CB4">
        <w:rPr>
          <w:rFonts w:ascii="Arial" w:eastAsia="Arial" w:hAnsi="Arial" w:cs="Arial"/>
          <w:sz w:val="20"/>
          <w:szCs w:val="20"/>
          <w:lang w:val="it-IT"/>
        </w:rPr>
        <w:t>_____________________________   ____________________</w:t>
      </w:r>
      <w:proofErr w:type="gramStart"/>
      <w:r w:rsidR="001F1CB4">
        <w:rPr>
          <w:rFonts w:ascii="Arial" w:eastAsia="Arial" w:hAnsi="Arial" w:cs="Arial"/>
          <w:sz w:val="20"/>
          <w:szCs w:val="20"/>
          <w:lang w:val="it-IT"/>
        </w:rPr>
        <w:t>_  nata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a _____________________</w:t>
      </w:r>
      <w:r w:rsidR="001F1CB4">
        <w:rPr>
          <w:rFonts w:ascii="Arial" w:eastAsia="Arial" w:hAnsi="Arial" w:cs="Arial"/>
          <w:sz w:val="20"/>
          <w:szCs w:val="20"/>
          <w:lang w:val="it-IT"/>
        </w:rPr>
        <w:t xml:space="preserve">    _____</w:t>
      </w:r>
    </w:p>
    <w:p w14:paraId="6635534E" w14:textId="7E2F01F4" w:rsidR="001F1CB4" w:rsidRPr="001F1CB4" w:rsidRDefault="001F1CB4" w:rsidP="001550A8">
      <w:pPr>
        <w:spacing w:before="5"/>
        <w:rPr>
          <w:rFonts w:ascii="Arial" w:eastAsia="Arial" w:hAnsi="Arial" w:cs="Arial"/>
          <w:sz w:val="13"/>
          <w:szCs w:val="13"/>
          <w:lang w:val="it-IT"/>
        </w:rPr>
      </w:pPr>
      <w:r>
        <w:rPr>
          <w:rFonts w:ascii="Arial" w:eastAsia="Arial" w:hAnsi="Arial" w:cs="Arial"/>
          <w:sz w:val="13"/>
          <w:szCs w:val="13"/>
          <w:lang w:val="it-IT"/>
        </w:rPr>
        <w:t xml:space="preserve">               </w:t>
      </w:r>
      <w:r w:rsidR="00944223">
        <w:rPr>
          <w:rFonts w:ascii="Arial" w:eastAsia="Arial" w:hAnsi="Arial" w:cs="Arial"/>
          <w:sz w:val="13"/>
          <w:szCs w:val="13"/>
          <w:lang w:val="it-IT"/>
        </w:rPr>
        <w:t xml:space="preserve">                                    </w:t>
      </w:r>
      <w:r>
        <w:rPr>
          <w:rFonts w:ascii="Arial" w:eastAsia="Arial" w:hAnsi="Arial" w:cs="Arial"/>
          <w:sz w:val="13"/>
          <w:szCs w:val="13"/>
          <w:lang w:val="it-IT"/>
        </w:rPr>
        <w:t xml:space="preserve"> Cognome</w:t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  <w:t xml:space="preserve">          nome</w:t>
      </w:r>
      <w:r w:rsidR="00944223">
        <w:rPr>
          <w:rFonts w:ascii="Arial" w:eastAsia="Arial" w:hAnsi="Arial" w:cs="Arial"/>
          <w:sz w:val="13"/>
          <w:szCs w:val="13"/>
          <w:lang w:val="it-IT"/>
        </w:rPr>
        <w:t xml:space="preserve"> </w:t>
      </w:r>
      <w:r w:rsidR="00944223">
        <w:rPr>
          <w:rFonts w:ascii="Arial" w:eastAsia="Arial" w:hAnsi="Arial" w:cs="Arial"/>
          <w:sz w:val="13"/>
          <w:szCs w:val="13"/>
          <w:lang w:val="it-IT"/>
        </w:rPr>
        <w:tab/>
      </w:r>
      <w:r w:rsidR="00944223"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 xml:space="preserve"> </w:t>
      </w:r>
      <w:r w:rsidRPr="00742CB4">
        <w:rPr>
          <w:rFonts w:ascii="Arial" w:hAnsi="Arial" w:cs="Arial"/>
          <w:color w:val="666666"/>
          <w:sz w:val="13"/>
          <w:szCs w:val="13"/>
          <w:lang w:val="it-IT"/>
        </w:rPr>
        <w:t>Comune di nascita (Stato se nato</w:t>
      </w:r>
      <w:r w:rsidRPr="00742CB4">
        <w:rPr>
          <w:rFonts w:ascii="Arial" w:hAnsi="Arial" w:cs="Arial"/>
          <w:color w:val="666666"/>
          <w:spacing w:val="11"/>
          <w:sz w:val="13"/>
          <w:szCs w:val="13"/>
          <w:lang w:val="it-IT"/>
        </w:rPr>
        <w:t xml:space="preserve"> </w:t>
      </w:r>
      <w:proofErr w:type="gramStart"/>
      <w:r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all'estero)  </w:t>
      </w:r>
      <w:r>
        <w:rPr>
          <w:rFonts w:ascii="Arial" w:hAnsi="Arial" w:cs="Arial"/>
          <w:color w:val="666666"/>
          <w:sz w:val="13"/>
          <w:szCs w:val="13"/>
          <w:lang w:val="it-IT"/>
        </w:rPr>
        <w:t xml:space="preserve"> </w:t>
      </w:r>
      <w:proofErr w:type="gramEnd"/>
      <w:r w:rsidR="00944223">
        <w:rPr>
          <w:rFonts w:ascii="Arial" w:hAnsi="Arial" w:cs="Arial"/>
          <w:color w:val="666666"/>
          <w:sz w:val="13"/>
          <w:szCs w:val="13"/>
          <w:lang w:val="it-IT"/>
        </w:rPr>
        <w:t xml:space="preserve">  </w:t>
      </w:r>
      <w:r>
        <w:rPr>
          <w:rFonts w:ascii="Arial" w:hAnsi="Arial" w:cs="Arial"/>
          <w:color w:val="666666"/>
          <w:sz w:val="13"/>
          <w:szCs w:val="13"/>
          <w:lang w:val="it-IT"/>
        </w:rPr>
        <w:t xml:space="preserve">  </w:t>
      </w:r>
      <w:r w:rsidRPr="00742CB4">
        <w:rPr>
          <w:rFonts w:ascii="Arial" w:hAnsi="Arial" w:cs="Arial"/>
          <w:color w:val="666666"/>
          <w:sz w:val="13"/>
          <w:szCs w:val="13"/>
          <w:lang w:val="it-IT"/>
        </w:rPr>
        <w:t xml:space="preserve"> </w:t>
      </w:r>
      <w:r>
        <w:rPr>
          <w:rFonts w:ascii="Arial" w:hAnsi="Arial" w:cs="Arial"/>
          <w:color w:val="666666"/>
          <w:sz w:val="13"/>
          <w:szCs w:val="13"/>
          <w:lang w:val="it-IT"/>
        </w:rPr>
        <w:t>Provincia</w:t>
      </w:r>
    </w:p>
    <w:p w14:paraId="26C9C0FD" w14:textId="77777777" w:rsidR="001F1CB4" w:rsidRDefault="001F1CB4" w:rsidP="001550A8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il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_________________      ______________________________    ___________________________</w:t>
      </w:r>
    </w:p>
    <w:p w14:paraId="24FD61BC" w14:textId="180AF47A" w:rsidR="001F1CB4" w:rsidRDefault="001F1CB4" w:rsidP="001550A8">
      <w:pPr>
        <w:spacing w:before="5" w:line="360" w:lineRule="auto"/>
        <w:rPr>
          <w:rFonts w:ascii="Arial" w:eastAsia="Arial" w:hAnsi="Arial" w:cs="Arial"/>
          <w:sz w:val="13"/>
          <w:szCs w:val="13"/>
          <w:lang w:val="it-IT"/>
        </w:rPr>
      </w:pPr>
      <w:r>
        <w:rPr>
          <w:rFonts w:ascii="Arial" w:eastAsia="Arial" w:hAnsi="Arial" w:cs="Arial"/>
          <w:sz w:val="13"/>
          <w:szCs w:val="13"/>
          <w:lang w:val="it-IT"/>
        </w:rPr>
        <w:tab/>
      </w:r>
      <w:proofErr w:type="gramStart"/>
      <w:r>
        <w:rPr>
          <w:rFonts w:ascii="Arial" w:eastAsia="Arial" w:hAnsi="Arial" w:cs="Arial"/>
          <w:sz w:val="13"/>
          <w:szCs w:val="13"/>
          <w:lang w:val="it-IT"/>
        </w:rPr>
        <w:t>data</w:t>
      </w:r>
      <w:proofErr w:type="gramEnd"/>
      <w:r>
        <w:rPr>
          <w:rFonts w:ascii="Arial" w:eastAsia="Arial" w:hAnsi="Arial" w:cs="Arial"/>
          <w:sz w:val="13"/>
          <w:szCs w:val="13"/>
          <w:lang w:val="it-IT"/>
        </w:rPr>
        <w:t xml:space="preserve"> di nascita</w:t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  <w:t>cittadinanza</w:t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</w:r>
      <w:r>
        <w:rPr>
          <w:rFonts w:ascii="Arial" w:eastAsia="Arial" w:hAnsi="Arial" w:cs="Arial"/>
          <w:sz w:val="13"/>
          <w:szCs w:val="13"/>
          <w:lang w:val="it-IT"/>
        </w:rPr>
        <w:tab/>
        <w:t>seconda cittadinanza</w:t>
      </w:r>
    </w:p>
    <w:p w14:paraId="7B84812C" w14:textId="7FA1DF74" w:rsidR="00CF24E7" w:rsidRDefault="00CF24E7" w:rsidP="001550A8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/>
          <w:noProof/>
          <w:spacing w:val="95"/>
          <w:sz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412D289" wp14:editId="0D9EFD76">
                <wp:simplePos x="0" y="0"/>
                <wp:positionH relativeFrom="column">
                  <wp:posOffset>615950</wp:posOffset>
                </wp:positionH>
                <wp:positionV relativeFrom="paragraph">
                  <wp:posOffset>140970</wp:posOffset>
                </wp:positionV>
                <wp:extent cx="2882265" cy="193040"/>
                <wp:effectExtent l="0" t="0" r="13335" b="35560"/>
                <wp:wrapNone/>
                <wp:docPr id="63" name="Grup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193040"/>
                          <a:chOff x="0" y="0"/>
                          <a:chExt cx="4539" cy="258"/>
                        </a:xfrm>
                      </wpg:grpSpPr>
                      <wpg:grpSp>
                        <wpg:cNvPr id="128" name="Group 165"/>
                        <wpg:cNvGrpSpPr>
                          <a:grpSpLocks/>
                        </wpg:cNvGrpSpPr>
                        <wpg:grpSpPr bwMode="auto">
                          <a:xfrm>
                            <a:off x="2" y="256"/>
                            <a:ext cx="4536" cy="2"/>
                            <a:chOff x="2" y="256"/>
                            <a:chExt cx="4536" cy="2"/>
                          </a:xfrm>
                        </wpg:grpSpPr>
                        <wps:wsp>
                          <wps:cNvPr id="129" name="Freeform 166"/>
                          <wps:cNvSpPr>
                            <a:spLocks/>
                          </wps:cNvSpPr>
                          <wps:spPr bwMode="auto">
                            <a:xfrm>
                              <a:off x="2" y="256"/>
                              <a:ext cx="453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536"/>
                                <a:gd name="T2" fmla="+- 0 4537 2"/>
                                <a:gd name="T3" fmla="*/ T2 w 4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6">
                                  <a:moveTo>
                                    <a:pt x="0" y="0"/>
                                  </a:moveTo>
                                  <a:lnTo>
                                    <a:pt x="453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6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255"/>
                            <a:chOff x="2" y="2"/>
                            <a:chExt cx="2" cy="255"/>
                          </a:xfrm>
                        </wpg:grpSpPr>
                        <wps:wsp>
                          <wps:cNvPr id="131" name="Freeform 16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69"/>
                        <wpg:cNvGrpSpPr>
                          <a:grpSpLocks/>
                        </wpg:cNvGrpSpPr>
                        <wpg:grpSpPr bwMode="auto">
                          <a:xfrm>
                            <a:off x="285" y="2"/>
                            <a:ext cx="2" cy="255"/>
                            <a:chOff x="285" y="2"/>
                            <a:chExt cx="2" cy="255"/>
                          </a:xfrm>
                        </wpg:grpSpPr>
                        <wps:wsp>
                          <wps:cNvPr id="133" name="Freeform 170"/>
                          <wps:cNvSpPr>
                            <a:spLocks/>
                          </wps:cNvSpPr>
                          <wps:spPr bwMode="auto">
                            <a:xfrm>
                              <a:off x="285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71"/>
                        <wpg:cNvGrpSpPr>
                          <a:grpSpLocks/>
                        </wpg:cNvGrpSpPr>
                        <wpg:grpSpPr bwMode="auto">
                          <a:xfrm>
                            <a:off x="568" y="2"/>
                            <a:ext cx="2" cy="255"/>
                            <a:chOff x="568" y="2"/>
                            <a:chExt cx="2" cy="255"/>
                          </a:xfrm>
                        </wpg:grpSpPr>
                        <wps:wsp>
                          <wps:cNvPr id="135" name="Freeform 172"/>
                          <wps:cNvSpPr>
                            <a:spLocks/>
                          </wps:cNvSpPr>
                          <wps:spPr bwMode="auto">
                            <a:xfrm>
                              <a:off x="568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73"/>
                        <wpg:cNvGrpSpPr>
                          <a:grpSpLocks/>
                        </wpg:cNvGrpSpPr>
                        <wpg:grpSpPr bwMode="auto">
                          <a:xfrm>
                            <a:off x="852" y="2"/>
                            <a:ext cx="2" cy="255"/>
                            <a:chOff x="852" y="2"/>
                            <a:chExt cx="2" cy="255"/>
                          </a:xfrm>
                        </wpg:grpSpPr>
                        <wps:wsp>
                          <wps:cNvPr id="137" name="Freeform 174"/>
                          <wps:cNvSpPr>
                            <a:spLocks/>
                          </wps:cNvSpPr>
                          <wps:spPr bwMode="auto">
                            <a:xfrm>
                              <a:off x="85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75"/>
                        <wpg:cNvGrpSpPr>
                          <a:grpSpLocks/>
                        </wpg:cNvGrpSpPr>
                        <wpg:grpSpPr bwMode="auto">
                          <a:xfrm>
                            <a:off x="1135" y="2"/>
                            <a:ext cx="2" cy="255"/>
                            <a:chOff x="1135" y="2"/>
                            <a:chExt cx="2" cy="255"/>
                          </a:xfrm>
                        </wpg:grpSpPr>
                        <wps:wsp>
                          <wps:cNvPr id="139" name="Freeform 176"/>
                          <wps:cNvSpPr>
                            <a:spLocks/>
                          </wps:cNvSpPr>
                          <wps:spPr bwMode="auto">
                            <a:xfrm>
                              <a:off x="1135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77"/>
                        <wpg:cNvGrpSpPr>
                          <a:grpSpLocks/>
                        </wpg:cNvGrpSpPr>
                        <wpg:grpSpPr bwMode="auto">
                          <a:xfrm>
                            <a:off x="1419" y="2"/>
                            <a:ext cx="2" cy="255"/>
                            <a:chOff x="1419" y="2"/>
                            <a:chExt cx="2" cy="255"/>
                          </a:xfrm>
                        </wpg:grpSpPr>
                        <wps:wsp>
                          <wps:cNvPr id="141" name="Freeform 178"/>
                          <wps:cNvSpPr>
                            <a:spLocks/>
                          </wps:cNvSpPr>
                          <wps:spPr bwMode="auto">
                            <a:xfrm>
                              <a:off x="1419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79"/>
                        <wpg:cNvGrpSpPr>
                          <a:grpSpLocks/>
                        </wpg:cNvGrpSpPr>
                        <wpg:grpSpPr bwMode="auto">
                          <a:xfrm>
                            <a:off x="1702" y="2"/>
                            <a:ext cx="2" cy="255"/>
                            <a:chOff x="1702" y="2"/>
                            <a:chExt cx="2" cy="255"/>
                          </a:xfrm>
                        </wpg:grpSpPr>
                        <wps:wsp>
                          <wps:cNvPr id="143" name="Freeform 180"/>
                          <wps:cNvSpPr>
                            <a:spLocks/>
                          </wps:cNvSpPr>
                          <wps:spPr bwMode="auto">
                            <a:xfrm>
                              <a:off x="1702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81"/>
                        <wpg:cNvGrpSpPr>
                          <a:grpSpLocks/>
                        </wpg:cNvGrpSpPr>
                        <wpg:grpSpPr bwMode="auto">
                          <a:xfrm>
                            <a:off x="1986" y="2"/>
                            <a:ext cx="2" cy="255"/>
                            <a:chOff x="1986" y="2"/>
                            <a:chExt cx="2" cy="255"/>
                          </a:xfrm>
                        </wpg:grpSpPr>
                        <wps:wsp>
                          <wps:cNvPr id="145" name="Freeform 182"/>
                          <wps:cNvSpPr>
                            <a:spLocks/>
                          </wps:cNvSpPr>
                          <wps:spPr bwMode="auto">
                            <a:xfrm>
                              <a:off x="198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83"/>
                        <wpg:cNvGrpSpPr>
                          <a:grpSpLocks/>
                        </wpg:cNvGrpSpPr>
                        <wpg:grpSpPr bwMode="auto">
                          <a:xfrm>
                            <a:off x="2269" y="2"/>
                            <a:ext cx="2" cy="255"/>
                            <a:chOff x="2269" y="2"/>
                            <a:chExt cx="2" cy="255"/>
                          </a:xfrm>
                        </wpg:grpSpPr>
                        <wps:wsp>
                          <wps:cNvPr id="147" name="Freeform 184"/>
                          <wps:cNvSpPr>
                            <a:spLocks/>
                          </wps:cNvSpPr>
                          <wps:spPr bwMode="auto">
                            <a:xfrm>
                              <a:off x="2269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85"/>
                        <wpg:cNvGrpSpPr>
                          <a:grpSpLocks/>
                        </wpg:cNvGrpSpPr>
                        <wpg:grpSpPr bwMode="auto">
                          <a:xfrm>
                            <a:off x="2553" y="2"/>
                            <a:ext cx="2" cy="255"/>
                            <a:chOff x="2553" y="2"/>
                            <a:chExt cx="2" cy="255"/>
                          </a:xfrm>
                        </wpg:grpSpPr>
                        <wps:wsp>
                          <wps:cNvPr id="149" name="Freeform 186"/>
                          <wps:cNvSpPr>
                            <a:spLocks/>
                          </wps:cNvSpPr>
                          <wps:spPr bwMode="auto">
                            <a:xfrm>
                              <a:off x="2553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87"/>
                        <wpg:cNvGrpSpPr>
                          <a:grpSpLocks/>
                        </wpg:cNvGrpSpPr>
                        <wpg:grpSpPr bwMode="auto">
                          <a:xfrm>
                            <a:off x="2836" y="2"/>
                            <a:ext cx="2" cy="255"/>
                            <a:chOff x="2836" y="2"/>
                            <a:chExt cx="2" cy="255"/>
                          </a:xfrm>
                        </wpg:grpSpPr>
                        <wps:wsp>
                          <wps:cNvPr id="151" name="Freeform 188"/>
                          <wps:cNvSpPr>
                            <a:spLocks/>
                          </wps:cNvSpPr>
                          <wps:spPr bwMode="auto">
                            <a:xfrm>
                              <a:off x="283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89"/>
                        <wpg:cNvGrpSpPr>
                          <a:grpSpLocks/>
                        </wpg:cNvGrpSpPr>
                        <wpg:grpSpPr bwMode="auto">
                          <a:xfrm>
                            <a:off x="3120" y="2"/>
                            <a:ext cx="2" cy="255"/>
                            <a:chOff x="3120" y="2"/>
                            <a:chExt cx="2" cy="255"/>
                          </a:xfrm>
                        </wpg:grpSpPr>
                        <wps:wsp>
                          <wps:cNvPr id="153" name="Freeform 190"/>
                          <wps:cNvSpPr>
                            <a:spLocks/>
                          </wps:cNvSpPr>
                          <wps:spPr bwMode="auto">
                            <a:xfrm>
                              <a:off x="3120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91"/>
                        <wpg:cNvGrpSpPr>
                          <a:grpSpLocks/>
                        </wpg:cNvGrpSpPr>
                        <wpg:grpSpPr bwMode="auto">
                          <a:xfrm>
                            <a:off x="3403" y="2"/>
                            <a:ext cx="2" cy="255"/>
                            <a:chOff x="3403" y="2"/>
                            <a:chExt cx="2" cy="255"/>
                          </a:xfrm>
                        </wpg:grpSpPr>
                        <wps:wsp>
                          <wps:cNvPr id="155" name="Freeform 192"/>
                          <wps:cNvSpPr>
                            <a:spLocks/>
                          </wps:cNvSpPr>
                          <wps:spPr bwMode="auto">
                            <a:xfrm>
                              <a:off x="3403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93"/>
                        <wpg:cNvGrpSpPr>
                          <a:grpSpLocks/>
                        </wpg:cNvGrpSpPr>
                        <wpg:grpSpPr bwMode="auto">
                          <a:xfrm>
                            <a:off x="3686" y="2"/>
                            <a:ext cx="2" cy="255"/>
                            <a:chOff x="3686" y="2"/>
                            <a:chExt cx="2" cy="255"/>
                          </a:xfrm>
                        </wpg:grpSpPr>
                        <wps:wsp>
                          <wps:cNvPr id="157" name="Freeform 194"/>
                          <wps:cNvSpPr>
                            <a:spLocks/>
                          </wps:cNvSpPr>
                          <wps:spPr bwMode="auto">
                            <a:xfrm>
                              <a:off x="3686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95"/>
                        <wpg:cNvGrpSpPr>
                          <a:grpSpLocks/>
                        </wpg:cNvGrpSpPr>
                        <wpg:grpSpPr bwMode="auto">
                          <a:xfrm>
                            <a:off x="3970" y="2"/>
                            <a:ext cx="2" cy="255"/>
                            <a:chOff x="3970" y="2"/>
                            <a:chExt cx="2" cy="255"/>
                          </a:xfrm>
                        </wpg:grpSpPr>
                        <wps:wsp>
                          <wps:cNvPr id="159" name="Freeform 196"/>
                          <wps:cNvSpPr>
                            <a:spLocks/>
                          </wps:cNvSpPr>
                          <wps:spPr bwMode="auto">
                            <a:xfrm>
                              <a:off x="3970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97"/>
                        <wpg:cNvGrpSpPr>
                          <a:grpSpLocks/>
                        </wpg:cNvGrpSpPr>
                        <wpg:grpSpPr bwMode="auto">
                          <a:xfrm>
                            <a:off x="4254" y="2"/>
                            <a:ext cx="2" cy="255"/>
                            <a:chOff x="4254" y="2"/>
                            <a:chExt cx="2" cy="255"/>
                          </a:xfrm>
                        </wpg:grpSpPr>
                        <wps:wsp>
                          <wps:cNvPr id="161" name="Freeform 198"/>
                          <wps:cNvSpPr>
                            <a:spLocks/>
                          </wps:cNvSpPr>
                          <wps:spPr bwMode="auto">
                            <a:xfrm>
                              <a:off x="4254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99"/>
                        <wpg:cNvGrpSpPr>
                          <a:grpSpLocks/>
                        </wpg:cNvGrpSpPr>
                        <wpg:grpSpPr bwMode="auto">
                          <a:xfrm>
                            <a:off x="4537" y="2"/>
                            <a:ext cx="2" cy="255"/>
                            <a:chOff x="4537" y="2"/>
                            <a:chExt cx="2" cy="255"/>
                          </a:xfrm>
                        </wpg:grpSpPr>
                        <wps:wsp>
                          <wps:cNvPr id="163" name="Freeform 200"/>
                          <wps:cNvSpPr>
                            <a:spLocks/>
                          </wps:cNvSpPr>
                          <wps:spPr bwMode="auto">
                            <a:xfrm>
                              <a:off x="4537" y="2"/>
                              <a:ext cx="2" cy="2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2 h 255"/>
                                <a:gd name="T2" fmla="+- 0 257 2"/>
                                <a:gd name="T3" fmla="*/ 257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EB9E637" id="Gruppo 63" o:spid="_x0000_s1026" style="position:absolute;margin-left:48.5pt;margin-top:11.1pt;width:226.95pt;height:15.2pt;z-index:-251611136" coordsize="4539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">
                <v:group id="Group 165" o:spid="_x0000_s1027" style="position:absolute;left:2;top:256;width:4536;height:2" coordorigin="2,256" coordsize="45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66" o:spid="_x0000_s1028" style="position:absolute;left:2;top:256;width:4536;height:2;visibility:visible;mso-wrap-style:square;v-text-anchor:top" coordsize="4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57sQA&#10;AADcAAAADwAAAGRycy9kb3ducmV2LnhtbERPTWvCQBC9C/0PyxS86cYctI2uYgvBHpRSK2hvQ3ZM&#10;QrOzcXer0V/vFgq9zeN9zmzRmUacyfnasoLRMAFBXFhdc6lg95kPnkD4gKyxsUwKruRhMX/ozTDT&#10;9sIfdN6GUsQQ9hkqqEJoMyl9UZFBP7QtceSO1hkMEbpSaoeXGG4amSbJWBqsOTZU2NJrRcX39sco&#10;MKv3pTseJvvTqM5d/rIO6e1ro1T/sVtOQQTqwr/4z/2m4/z0GX6fiR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ee7EAAAA3AAAAA8AAAAAAAAAAAAAAAAAmAIAAGRycy9k&#10;b3ducmV2LnhtbFBLBQYAAAAABAAEAPUAAACJAwAAAAA=&#10;" path="m,l4535,e" filled="f" strokeweight=".14pt">
                    <v:path arrowok="t" o:connecttype="custom" o:connectlocs="0,0;4535,0" o:connectangles="0,0"/>
                  </v:shape>
                </v:group>
                <v:group id="Group 167" o:spid="_x0000_s1029" style="position:absolute;left:2;top:2;width:2;height:255" coordorigin="2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68" o:spid="_x0000_s1030" style="position:absolute;left:2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mC8MA&#10;AADcAAAADwAAAGRycy9kb3ducmV2LnhtbERP3WrCMBS+F3yHcATvNK3CkGoUEYdjMmHdHuDQHJtg&#10;c1KbqN2efhkMdnc+vt+z2vSuEXfqgvWsIJ9mIIgrry3XCj4/nicLECEia2w8k4IvCrBZDwcrLLR/&#10;8Dvdy1iLFMKhQAUmxraQMlSGHIapb4kTd/adw5hgV0vd4SOFu0bOsuxJOrScGgy2tDNUXcqbU2CP&#10;+9IeXmdHk1e778Pb9XZu9yelxqN+uwQRqY//4j/3i07z5zn8Pp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mC8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69" o:spid="_x0000_s1031" style="position:absolute;left:285;top:2;width:2;height:255" coordorigin="285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70" o:spid="_x0000_s1032" style="position:absolute;left:285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d58IA&#10;AADcAAAADwAAAGRycy9kb3ducmV2LnhtbERP22oCMRB9L/gPYQTfalYFKVujiFiUioVu+wHDZtwE&#10;N5PtJurWrzeC4NscznVmi87V4kxtsJ4VjIYZCOLSa8uVgt+fj9c3ECEia6w9k4J/CrCY915mmGt/&#10;4W86F7ESKYRDjgpMjE0uZSgNOQxD3xAn7uBbhzHBtpK6xUsKd7UcZ9lUOrScGgw2tDJUHouTU2B3&#10;68JuPsc7MypX183+73Ro1l9KDfrd8h1EpC4+xQ/3Vqf5kwncn0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B3nwgAAANwAAAAPAAAAAAAAAAAAAAAAAJgCAABkcnMvZG93&#10;bnJldi54bWxQSwUGAAAAAAQABAD1AAAAhwMAAAAA&#10;" path="m,l,255e" filled="f" strokeweight=".14pt">
                    <v:path arrowok="t" o:connecttype="custom" o:connectlocs="0,2;0,257" o:connectangles="0,0"/>
                  </v:shape>
                </v:group>
                <v:group id="Group 171" o:spid="_x0000_s1033" style="position:absolute;left:568;top:2;width:2;height:255" coordorigin="568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72" o:spid="_x0000_s1034" style="position:absolute;left:568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gCMMA&#10;AADcAAAADwAAAGRycy9kb3ducmV2LnhtbERP3WrCMBS+H/gO4Qx2Z1OVDemMMkRxTCbY7QEOzbEJ&#10;a05qE7Xb0xtB2N35+H7PbNG7RpypC9azglGWgyCuvLZcK/j+Wg+nIEJE1th4JgW/FGAxHzzMsND+&#10;wns6l7EWKYRDgQpMjG0hZagMOQyZb4kTd/Cdw5hgV0vd4SWFu0aO8/xFOrScGgy2tDRU/ZQnp8Bu&#10;V6XdfIy3ZlQt/zafx9OhXe2Uenrs315BROrjv/juftdp/uQZ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EgCM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73" o:spid="_x0000_s1035" style="position:absolute;left:852;top:2;width:2;height:255" coordorigin="852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74" o:spid="_x0000_s1036" style="position:absolute;left:852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b5MMA&#10;AADcAAAADwAAAGRycy9kb3ducmV2LnhtbERP3WrCMBS+H/gO4Qx2Z1MVNumMMkRxTCbY7QEOzbEJ&#10;a05qE7Xb0xtB2N35+H7PbNG7RpypC9azglGWgyCuvLZcK/j+Wg+nIEJE1th4JgW/FGAxHzzMsND+&#10;wns6l7EWKYRDgQpMjG0hZagMOQyZb4kTd/Cdw5hgV0vd4SWFu0aO8/xZOrScGgy2tDRU/ZQnp8Bu&#10;V6XdfIy3ZlQt/zafx9OhXe2Uenrs315BROrjv/juftdp/uQF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8b5M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75" o:spid="_x0000_s1037" style="position:absolute;left:1135;top:2;width:2;height:255" coordorigin="1135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76" o:spid="_x0000_s1038" style="position:absolute;left:1135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qDcMA&#10;AADcAAAADwAAAGRycy9kb3ducmV2LnhtbERP3WrCMBS+H/gO4Qx2Z1MVxuyMMkRxTCbY7QEOzbEJ&#10;a05qE7Xb0xtB2N35+H7PbNG7RpypC9azglGWgyCuvLZcK/j+Wg9fQISIrLHxTAp+KcBiPniYYaH9&#10;hfd0LmMtUgiHAhWYGNtCylAZchgy3xIn7uA7hzHBrpa6w0sKd40c5/mzdGg5NRhsaWmo+ilPToHd&#10;rkq7+Rhvzaha/m0+j6dDu9op9fTYv72CiNTHf/Hd/a7T/MkU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wqDc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77" o:spid="_x0000_s1039" style="position:absolute;left:1419;top:2;width:2;height:255" coordorigin="1419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78" o:spid="_x0000_s1040" style="position:absolute;left:1419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VdsMA&#10;AADcAAAADwAAAGRycy9kb3ducmV2LnhtbERP3WrCMBS+F3yHcATvNK3IkGoUEYdjMmHdHuDQHJtg&#10;c1KbqN2efhkMdnc+vt+z2vSuEXfqgvWsIJ9mIIgrry3XCj4/nicLECEia2w8k4IvCrBZDwcrLLR/&#10;8Dvdy1iLFMKhQAUmxraQMlSGHIapb4kTd/adw5hgV0vd4SOFu0bOsuxJOrScGgy2tDNUXcqbU2CP&#10;+9IeXmdHk1e778Pb9XZu9yelxqN+uwQRqY//4j/3i07z5zn8Pp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xVds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79" o:spid="_x0000_s1041" style="position:absolute;left:1702;top:2;width:2;height:255" coordorigin="1702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80" o:spid="_x0000_s1042" style="position:absolute;left:1702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umsMA&#10;AADcAAAADwAAAGRycy9kb3ducmV2LnhtbERP3WrCMBS+H/gO4Qx2Z1N1DOmMMkRxTCbY7QEOzbEJ&#10;a05qE7Xb0xtB2N35+H7PbNG7RpypC9azglGWgyCuvLZcK/j+Wg+nIEJE1th4JgW/FGAxHzzMsND+&#10;wns6l7EWKYRDgQpMjG0hZagMOQyZb4kTd/Cdw5hgV0vd4SWFu0aO8/xFOrScGgy2tDRU/ZQnp8Bu&#10;V6XdfIy3ZlQt/zafx9OhXe2Uenrs315BROrjv/juftdp/vME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Jums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81" o:spid="_x0000_s1043" style="position:absolute;left:1986;top:2;width:2;height:255" coordorigin="1986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82" o:spid="_x0000_s1044" style="position:absolute;left:1986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dTdcMA&#10;AADcAAAADwAAAGRycy9kb3ducmV2LnhtbERP3WrCMBS+H/gO4Qx2Z1PFDemMMkRxTCbY7QEOzbEJ&#10;a05qE7Xb0xtB2N35+H7PbNG7RpypC9azglGWgyCuvLZcK/j+Wg+nIEJE1th4JgW/FGAxHzzMsND+&#10;wns6l7EWKYRDgQpMjG0hZagMOQyZb4kTd/Cdw5hgV0vd4SWFu0aO8/xFOrScGgy2tDRU/ZQnp8Bu&#10;V6XdfIy3ZlQt/zafx9OhXe2Uenrs315BROrjv/juftdp/uQZ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dTdc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83" o:spid="_x0000_s1045" style="position:absolute;left:2269;top:2;width:2;height:255" coordorigin="2269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84" o:spid="_x0000_s1046" style="position:absolute;left:2269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omcMA&#10;AADcAAAADwAAAGRycy9kb3ducmV2LnhtbERP3WrCMBS+H/gO4Qx2Z1NFNumMMkRxTCbY7QEOzbEJ&#10;a05qE7Xb0xtB2N35+H7PbNG7RpypC9azglGWgyCuvLZcK/j+Wg+nIEJE1th4JgW/FGAxHzzMsND+&#10;wns6l7EWKYRDgQpMjG0hZagMOQyZb4kTd/Cdw5hgV0vd4SWFu0aO8/xZOrScGgy2tDRU/ZQnp8Bu&#10;V6XdfIy3ZlQt/zafx9OhXe2Uenrs315BROrjv/juftdp/uQF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omc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85" o:spid="_x0000_s1047" style="position:absolute;left:2553;top:2;width:2;height:255" coordorigin="2553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86" o:spid="_x0000_s1048" style="position:absolute;left:2553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ZcMMA&#10;AADcAAAADwAAAGRycy9kb3ducmV2LnhtbERP3WrCMBS+H/gO4Qx2Z1NFxuyMMkRxTCbY7QEOzbEJ&#10;a05qE7Xb0xtB2N35+H7PbNG7RpypC9azglGWgyCuvLZcK/j+Wg9fQISIrLHxTAp+KcBiPniYYaH9&#10;hfd0LmMtUgiHAhWYGNtCylAZchgy3xIn7uA7hzHBrpa6w0sKd40c5/mzdGg5NRhsaWmo+ilPToHd&#10;rkq7+Rhvzaha/m0+j6dDu9op9fTYv72CiNTHf/Hd/a7T/MkU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pZcM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87" o:spid="_x0000_s1049" style="position:absolute;left:2836;top:2;width:2;height:255" coordorigin="2836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88" o:spid="_x0000_s1050" style="position:absolute;left:2836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Dq8MA&#10;AADcAAAADwAAAGRycy9kb3ducmV2LnhtbERP3WrCMBS+F3yHcATvNK3gkGoUEYdjMmHdHuDQHJtg&#10;c1KbqN2efhkMdnc+vt+z2vSuEXfqgvWsIJ9mIIgrry3XCj4/nicLECEia2w8k4IvCrBZDwcrLLR/&#10;8Dvdy1iLFMKhQAUmxraQMlSGHIapb4kTd/adw5hgV0vd4SOFu0bOsuxJOrScGgy2tDNUXcqbU2CP&#10;+9IeXmdHk1e778Pb9XZu9yelxqN+uwQRqY//4j/3i07z5zn8Pp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XDq8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89" o:spid="_x0000_s1051" style="position:absolute;left:3120;top:2;width:2;height:255" coordorigin="3120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90" o:spid="_x0000_s1052" style="position:absolute;left:3120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4R8MA&#10;AADcAAAADwAAAGRycy9kb3ducmV2LnhtbERP3WrCMBS+H/gO4Qx2Z1OVDemMMkRxTCbY7QEOzbEJ&#10;a05qE7Xb0xtB2N35+H7PbNG7RpypC9azglGWgyCuvLZcK/j+Wg+nIEJE1th4JgW/FGAxHzzMsND+&#10;wns6l7EWKYRDgQpMjG0hZagMOQyZb4kTd/Cdw5hgV0vd4SWFu0aO8/xFOrScGgy2tDRU/ZQnp8Bu&#10;V6XdfIy3ZlQt/zafx9OhXe2Uenrs315BROrjv/juftdp/vME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4R8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91" o:spid="_x0000_s1053" style="position:absolute;left:3403;top:2;width:2;height:255" coordorigin="3403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92" o:spid="_x0000_s1054" style="position:absolute;left:3403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FqMIA&#10;AADcAAAADwAAAGRycy9kb3ducmV2LnhtbERP22oCMRB9L/gPYQTfalZBKVujiFiUioVu+wHDZtwE&#10;N5PtJurWrzeC4NscznVmi87V4kxtsJ4VjIYZCOLSa8uVgt+fj9c3ECEia6w9k4J/CrCY915mmGt/&#10;4W86F7ESKYRDjgpMjE0uZSgNOQxD3xAn7uBbhzHBtpK6xUsKd7UcZ9lUOrScGgw2tDJUHouTU2B3&#10;68JuPsc7MypX183+73Ro1l9KDfrd8h1EpC4+xQ/3Vqf5kwncn0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sWowgAAANwAAAAPAAAAAAAAAAAAAAAAAJgCAABkcnMvZG93&#10;bnJldi54bWxQSwUGAAAAAAQABAD1AAAAhwMAAAAA&#10;" path="m,l,255e" filled="f" strokeweight=".14pt">
                    <v:path arrowok="t" o:connecttype="custom" o:connectlocs="0,2;0,257" o:connectangles="0,0"/>
                  </v:shape>
                </v:group>
                <v:group id="Group 193" o:spid="_x0000_s1055" style="position:absolute;left:3686;top:2;width:2;height:255" coordorigin="3686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94" o:spid="_x0000_s1056" style="position:absolute;left:3686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+RMMA&#10;AADcAAAADwAAAGRycy9kb3ducmV2LnhtbERP3WrCMBS+H/gO4Qx2Z1MFN+mMMkRxTCbY7QEOzbEJ&#10;a05qE7Xb0xtB2N35+H7PbNG7RpypC9azglGWgyCuvLZcK/j+Wg+nIEJE1th4JgW/FGAxHzzMsND+&#10;wns6l7EWKYRDgQpMjG0hZagMOQyZb4kTd/Cdw5hgV0vd4SWFu0aO8/xZOrScGgy2tDRU/ZQnp8Bu&#10;V6XdfIy3ZlQt/zafx9OhXe2Uenrs315BROrjv/juftdp/uQF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D+RM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95" o:spid="_x0000_s1057" style="position:absolute;left:3970;top:2;width:2;height:255" coordorigin="3970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96" o:spid="_x0000_s1058" style="position:absolute;left:3970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PrcMA&#10;AADcAAAADwAAAGRycy9kb3ducmV2LnhtbERP3WrCMBS+H/gO4Qx2Z1MFx+yMMkRxTCbY7QEOzbEJ&#10;a05qE7Xb0xtB2N35+H7PbNG7RpypC9azglGWgyCuvLZcK/j+Wg9fQISIrLHxTAp+KcBiPniYYaH9&#10;hfd0LmMtUgiHAhWYGNtCylAZchgy3xIn7uA7hzHBrpa6w0sKd40c5/mzdGg5NRhsaWmo+ilPToHd&#10;rkq7+Rhvzaha/m0+j6dDu9op9fTYv72CiNTHf/Hd/a7T/MkUbs+k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PPrcMAAADcAAAADwAAAAAAAAAAAAAAAACYAgAAZHJzL2Rv&#10;d25yZXYueG1sUEsFBgAAAAAEAAQA9QAAAIgDAAAAAA==&#10;" path="m,l,255e" filled="f" strokeweight=".14pt">
                    <v:path arrowok="t" o:connecttype="custom" o:connectlocs="0,2;0,257" o:connectangles="0,0"/>
                  </v:shape>
                </v:group>
                <v:group id="Group 197" o:spid="_x0000_s1059" style="position:absolute;left:4254;top:2;width:2;height:255" coordorigin="4254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98" o:spid="_x0000_s1060" style="position:absolute;left:4254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kJFsIA&#10;AADcAAAADwAAAGRycy9kb3ducmV2LnhtbERPzWoCMRC+F3yHMAVvNbseRFajFLFYlApd+wDDZtyE&#10;bibrJurq0zeC0Nt8fL8zX/auERfqgvWsIB9lIIgrry3XCn4OH29TECEia2w8k4IbBVguBi9zLLS/&#10;8jddyliLFMKhQAUmxraQMlSGHIaRb4kTd/Sdw5hgV0vd4TWFu0aOs2wiHVpODQZbWhmqfsuzU2B3&#10;69JutuOdyavVffN1Oh/b9V6p4Wv/PgMRqY//4qf7U6f5kxwe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QkWwgAAANwAAAAPAAAAAAAAAAAAAAAAAJgCAABkcnMvZG93&#10;bnJldi54bWxQSwUGAAAAAAQABAD1AAAAhwMAAAAA&#10;" path="m,l,255e" filled="f" strokeweight=".14pt">
                    <v:path arrowok="t" o:connecttype="custom" o:connectlocs="0,2;0,257" o:connectangles="0,0"/>
                  </v:shape>
                </v:group>
                <v:group id="Group 199" o:spid="_x0000_s1061" style="position:absolute;left:4537;top:2;width:2;height:255" coordorigin="4537,2" coordsize="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00" o:spid="_x0000_s1062" style="position:absolute;left:4537;top:2;width:2;height:255;visibility:visible;mso-wrap-style:square;v-text-anchor:top" coordsize="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y+sIA&#10;AADcAAAADwAAAGRycy9kb3ducmV2LnhtbERP22oCMRB9F/yHMELfNKuCyNYoRSxKpYJrP2DYjJvQ&#10;zWS7ibrt1zeC4NscznUWq87V4kptsJ4VjEcZCOLSa8uVgq/T+3AOIkRkjbVnUvBLAVbLfm+BufY3&#10;PtK1iJVIIRxyVGBibHIpQ2nIYRj5hjhxZ986jAm2ldQt3lK4q+Uky2bSoeXUYLChtaHyu7g4BXa/&#10;Kez2Y7I343L9t/38uZybzUGpl0H39goiUhef4od7p9P82RTuz6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zL6wgAAANwAAAAPAAAAAAAAAAAAAAAAAJgCAABkcnMvZG93&#10;bnJldi54bWxQSwUGAAAAAAQABAD1AAAAhwMAAAAA&#10;" path="m,l,255e" filled="f" strokeweight=".14pt">
                    <v:path arrowok="t" o:connecttype="custom" o:connectlocs="0,2;0,257" o:connectangles="0,0"/>
                  </v:shape>
                </v:group>
              </v:group>
            </w:pict>
          </mc:Fallback>
        </mc:AlternateContent>
      </w:r>
    </w:p>
    <w:p w14:paraId="000667BF" w14:textId="77777777" w:rsidR="00CF24E7" w:rsidRDefault="00CF24E7" w:rsidP="001550A8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648DC674" w14:textId="13584765" w:rsidR="00CF24E7" w:rsidRDefault="00CF24E7" w:rsidP="001550A8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 w:rsidRPr="000E03C6">
        <w:rPr>
          <w:rFonts w:ascii="Arial" w:eastAsia="Arial" w:hAnsi="Arial" w:cs="Arial"/>
          <w:sz w:val="16"/>
          <w:szCs w:val="16"/>
          <w:lang w:val="it-IT"/>
        </w:rPr>
        <w:t xml:space="preserve">Codice </w:t>
      </w:r>
      <w:r>
        <w:rPr>
          <w:rFonts w:ascii="Arial" w:eastAsia="Arial" w:hAnsi="Arial" w:cs="Arial"/>
          <w:sz w:val="16"/>
          <w:szCs w:val="16"/>
          <w:lang w:val="it-IT"/>
        </w:rPr>
        <w:t>F</w:t>
      </w:r>
      <w:r w:rsidRPr="000E03C6">
        <w:rPr>
          <w:rFonts w:ascii="Arial" w:eastAsia="Arial" w:hAnsi="Arial" w:cs="Arial"/>
          <w:sz w:val="16"/>
          <w:szCs w:val="16"/>
          <w:lang w:val="it-IT"/>
        </w:rPr>
        <w:t>iscale</w:t>
      </w:r>
    </w:p>
    <w:p w14:paraId="358FF878" w14:textId="680D2179" w:rsidR="00ED7152" w:rsidRDefault="00ED7152" w:rsidP="001550A8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Altri componenti il nucleo familiare come da stato di famiglia:</w:t>
      </w:r>
    </w:p>
    <w:p w14:paraId="6A3B7F8B" w14:textId="4B8E9A84" w:rsidR="00ED7152" w:rsidRDefault="00ED7152" w:rsidP="001550A8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________________________________     _______________________________   ________________________</w:t>
      </w:r>
    </w:p>
    <w:p w14:paraId="5ACA1771" w14:textId="7ECD2E04" w:rsidR="00ED7152" w:rsidRDefault="00ED7152" w:rsidP="001550A8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________________________________     _______________________________   ________________________</w:t>
      </w:r>
    </w:p>
    <w:p w14:paraId="1D241AE9" w14:textId="71F8D35A" w:rsidR="00ED7152" w:rsidRDefault="00ED7152" w:rsidP="001550A8">
      <w:pPr>
        <w:spacing w:before="5" w:line="360" w:lineRule="auto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_______________________________</w:t>
      </w:r>
      <w:r w:rsidR="000E03C6">
        <w:rPr>
          <w:rFonts w:ascii="Arial" w:eastAsia="Arial" w:hAnsi="Arial" w:cs="Arial"/>
          <w:sz w:val="20"/>
          <w:szCs w:val="20"/>
          <w:lang w:val="it-IT"/>
        </w:rPr>
        <w:t>_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    _______________________________   ________________________</w:t>
      </w:r>
    </w:p>
    <w:p w14:paraId="1F2A9E47" w14:textId="77777777" w:rsidR="00ED7152" w:rsidRDefault="00ED7152" w:rsidP="001550A8">
      <w:pPr>
        <w:spacing w:before="5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________________________________     _______________________________   ________________________</w:t>
      </w:r>
    </w:p>
    <w:p w14:paraId="4106BD6B" w14:textId="29385052" w:rsidR="00ED7152" w:rsidRDefault="00ED7152" w:rsidP="001550A8">
      <w:pPr>
        <w:spacing w:before="5"/>
        <w:rPr>
          <w:rFonts w:ascii="Arial" w:eastAsia="Arial" w:hAnsi="Arial" w:cs="Arial"/>
          <w:sz w:val="16"/>
          <w:szCs w:val="16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ab/>
      </w:r>
      <w:proofErr w:type="gramStart"/>
      <w:r>
        <w:rPr>
          <w:rFonts w:ascii="Arial" w:eastAsia="Arial" w:hAnsi="Arial" w:cs="Arial"/>
          <w:sz w:val="16"/>
          <w:szCs w:val="16"/>
          <w:lang w:val="it-IT"/>
        </w:rPr>
        <w:t>cognome</w:t>
      </w:r>
      <w:proofErr w:type="gramEnd"/>
      <w:r>
        <w:rPr>
          <w:rFonts w:ascii="Arial" w:eastAsia="Arial" w:hAnsi="Arial" w:cs="Arial"/>
          <w:sz w:val="16"/>
          <w:szCs w:val="16"/>
          <w:lang w:val="it-IT"/>
        </w:rPr>
        <w:t xml:space="preserve"> e nome</w:t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  <w:t>luogo e data di nascita</w:t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  <w:t>grado di parentela</w:t>
      </w:r>
    </w:p>
    <w:p w14:paraId="058FF900" w14:textId="77777777" w:rsidR="00724EC4" w:rsidRDefault="00724EC4" w:rsidP="004B29F8">
      <w:pPr>
        <w:spacing w:before="6"/>
        <w:rPr>
          <w:rFonts w:ascii="Arial" w:eastAsia="Arial" w:hAnsi="Arial" w:cs="Arial"/>
          <w:sz w:val="21"/>
          <w:szCs w:val="21"/>
          <w:lang w:val="it-IT"/>
        </w:rPr>
      </w:pPr>
    </w:p>
    <w:p w14:paraId="1A0EB32F" w14:textId="21D2A547" w:rsidR="00291EF3" w:rsidRDefault="0039772A" w:rsidP="001550A8">
      <w:pPr>
        <w:spacing w:before="6"/>
        <w:jc w:val="center"/>
        <w:rPr>
          <w:rFonts w:ascii="Arial" w:eastAsia="Arial" w:hAnsi="Arial" w:cs="Arial"/>
          <w:b/>
          <w:sz w:val="28"/>
          <w:szCs w:val="28"/>
          <w:lang w:val="it-IT"/>
        </w:rPr>
      </w:pPr>
      <w:r>
        <w:rPr>
          <w:rFonts w:ascii="Arial" w:eastAsia="Arial" w:hAnsi="Arial" w:cs="Arial"/>
          <w:b/>
          <w:sz w:val="28"/>
          <w:szCs w:val="28"/>
          <w:lang w:val="it-IT"/>
        </w:rPr>
        <w:t>INSEGNAMENTO I. R. C.</w:t>
      </w:r>
    </w:p>
    <w:p w14:paraId="73C06215" w14:textId="77777777" w:rsidR="0039772A" w:rsidRDefault="0039772A" w:rsidP="001550A8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</w:p>
    <w:p w14:paraId="527D0917" w14:textId="0F2EFA22" w:rsidR="0039772A" w:rsidRDefault="0039772A" w:rsidP="001550A8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I sottoscritti genitori, consapevoli che l’IRC è parte integrante del progetto educativo di questa scuola paritaria di ispirazione cristiana e rappresenta un aspetto culturale irrinunciabile per la formazione della persona nel rispetto d</w:t>
      </w:r>
      <w:r w:rsidR="00C757AB">
        <w:rPr>
          <w:rFonts w:ascii="Arial" w:eastAsia="Arial" w:hAnsi="Arial" w:cs="Arial"/>
          <w:sz w:val="20"/>
          <w:szCs w:val="20"/>
          <w:lang w:val="it-IT"/>
        </w:rPr>
        <w:t>egl</w:t>
      </w:r>
      <w:r>
        <w:rPr>
          <w:rFonts w:ascii="Arial" w:eastAsia="Arial" w:hAnsi="Arial" w:cs="Arial"/>
          <w:sz w:val="20"/>
          <w:szCs w:val="20"/>
          <w:lang w:val="it-IT"/>
        </w:rPr>
        <w:t>i alunni di diverse culture, scelgono che il/a proprio/a figlio/a si avvalga dell’insegnamento della Religione Cattolica secondo le modalità previste dalla normativa e nel pieno rispetto della libertà di coscienza delle famiglie e dei livelli di crescita dei bambini.</w:t>
      </w:r>
    </w:p>
    <w:p w14:paraId="7F50374F" w14:textId="5D8FF424" w:rsidR="00724EC4" w:rsidRPr="0039772A" w:rsidRDefault="0039772A" w:rsidP="001550A8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it-IT"/>
        </w:rPr>
        <w:t>SI</w:t>
      </w:r>
      <w:r>
        <w:rPr>
          <w:rFonts w:ascii="Arial" w:eastAsia="Times New Roman" w:hAnsi="Arial" w:cs="Arial"/>
          <w:sz w:val="20"/>
          <w:szCs w:val="20"/>
          <w:lang w:val="it-IT"/>
        </w:rPr>
        <w:tab/>
        <w:t xml:space="preserve">    </w:t>
      </w:r>
      <w:r>
        <w:rPr>
          <w:rFonts w:ascii="Arial" w:eastAsia="Times New Roman" w:hAnsi="Arial" w:cs="Arial"/>
          <w:sz w:val="20"/>
          <w:szCs w:val="20"/>
          <w:lang w:val="it-IT"/>
        </w:rPr>
        <w:tab/>
      </w:r>
      <w:r>
        <w:rPr>
          <w:rFonts w:ascii="Arial" w:eastAsia="Times New Roman" w:hAnsi="Arial" w:cs="Arial"/>
          <w:sz w:val="20"/>
          <w:szCs w:val="20"/>
          <w:lang w:val="it-IT"/>
        </w:rPr>
        <w:tab/>
        <w:t xml:space="preserve">   </w:t>
      </w:r>
      <w:r w:rsidR="000E03C6">
        <w:rPr>
          <w:rFonts w:ascii="Arial" w:eastAsia="Times New Roman" w:hAnsi="Arial" w:cs="Arial"/>
          <w:sz w:val="20"/>
          <w:szCs w:val="20"/>
          <w:lang w:val="it-IT"/>
        </w:rPr>
        <w:tab/>
      </w:r>
      <w:r w:rsidRPr="00544D1D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it-IT"/>
        </w:rPr>
        <w:t>NO</w:t>
      </w:r>
      <w:r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Arial" w:eastAsia="Arial" w:hAnsi="Arial" w:cs="Arial"/>
          <w:sz w:val="20"/>
          <w:szCs w:val="20"/>
          <w:lang w:val="it-IT"/>
        </w:rPr>
        <w:tab/>
      </w:r>
    </w:p>
    <w:p w14:paraId="59224D03" w14:textId="77777777" w:rsidR="00724EC4" w:rsidRDefault="00724EC4" w:rsidP="004B29F8">
      <w:pPr>
        <w:spacing w:before="6"/>
        <w:rPr>
          <w:rFonts w:ascii="Arial" w:eastAsia="Arial" w:hAnsi="Arial" w:cs="Arial"/>
          <w:sz w:val="21"/>
          <w:szCs w:val="21"/>
          <w:lang w:val="it-IT"/>
        </w:rPr>
      </w:pPr>
    </w:p>
    <w:p w14:paraId="13F15E22" w14:textId="1A2582DB" w:rsidR="00724EC4" w:rsidRDefault="00D90B3E" w:rsidP="001550A8">
      <w:pPr>
        <w:spacing w:before="6"/>
        <w:jc w:val="center"/>
        <w:rPr>
          <w:rFonts w:ascii="Arial" w:eastAsia="Arial" w:hAnsi="Arial" w:cs="Arial"/>
          <w:b/>
          <w:sz w:val="28"/>
          <w:szCs w:val="28"/>
          <w:lang w:val="it-IT"/>
        </w:rPr>
      </w:pPr>
      <w:r>
        <w:rPr>
          <w:rFonts w:ascii="Arial" w:eastAsia="Arial" w:hAnsi="Arial" w:cs="Arial"/>
          <w:b/>
          <w:sz w:val="28"/>
          <w:szCs w:val="28"/>
          <w:lang w:val="it-IT"/>
        </w:rPr>
        <w:t>DICHIAR</w:t>
      </w:r>
      <w:r w:rsidR="001A0BCD">
        <w:rPr>
          <w:rFonts w:ascii="Arial" w:eastAsia="Arial" w:hAnsi="Arial" w:cs="Arial"/>
          <w:b/>
          <w:sz w:val="28"/>
          <w:szCs w:val="28"/>
          <w:lang w:val="it-IT"/>
        </w:rPr>
        <w:t>AZIONI</w:t>
      </w:r>
    </w:p>
    <w:p w14:paraId="5494AEDE" w14:textId="77777777" w:rsidR="00C12DFE" w:rsidRDefault="00D90B3E" w:rsidP="00C12DFE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I sottoscritti dichiarano:</w:t>
      </w:r>
    </w:p>
    <w:p w14:paraId="20276400" w14:textId="1392D247" w:rsidR="009C235D" w:rsidRDefault="00C12DFE" w:rsidP="009C235D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1</w:t>
      </w:r>
      <w:r w:rsidR="009C235D">
        <w:rPr>
          <w:rFonts w:ascii="Arial" w:eastAsia="Arial" w:hAnsi="Arial" w:cs="Arial"/>
          <w:sz w:val="20"/>
          <w:szCs w:val="20"/>
          <w:lang w:val="it-IT"/>
        </w:rPr>
        <w:t xml:space="preserve">.   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>di conoscere, accettare e rispettare i principi del Progetto Educativo e del Piano dell’Offerta Formativa</w:t>
      </w:r>
      <w:r w:rsidR="007D06B5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9040CB">
        <w:rPr>
          <w:rFonts w:ascii="Arial" w:eastAsia="Arial" w:hAnsi="Arial" w:cs="Arial"/>
          <w:sz w:val="20"/>
          <w:szCs w:val="20"/>
          <w:lang w:val="it-IT"/>
        </w:rPr>
        <w:t>(</w:t>
      </w:r>
      <w:r w:rsidR="007D06B5">
        <w:rPr>
          <w:rFonts w:ascii="Arial" w:eastAsia="Arial" w:hAnsi="Arial" w:cs="Arial"/>
          <w:sz w:val="20"/>
          <w:szCs w:val="20"/>
          <w:lang w:val="it-IT"/>
        </w:rPr>
        <w:t>*</w:t>
      </w:r>
      <w:r w:rsidR="009040CB">
        <w:rPr>
          <w:rFonts w:ascii="Arial" w:eastAsia="Arial" w:hAnsi="Arial" w:cs="Arial"/>
          <w:sz w:val="20"/>
          <w:szCs w:val="20"/>
          <w:lang w:val="it-IT"/>
        </w:rPr>
        <w:t>)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>;</w:t>
      </w:r>
      <w:r w:rsidR="007D06B5">
        <w:rPr>
          <w:rFonts w:ascii="Arial" w:eastAsia="Arial" w:hAnsi="Arial" w:cs="Arial"/>
          <w:sz w:val="20"/>
          <w:szCs w:val="20"/>
          <w:lang w:val="it-IT"/>
        </w:rPr>
        <w:t xml:space="preserve">  </w:t>
      </w:r>
    </w:p>
    <w:p w14:paraId="25E7A286" w14:textId="346C0801" w:rsidR="009C235D" w:rsidRDefault="009C235D" w:rsidP="009C235D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2.   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>di conoscere, accettare e rispettare il Patto</w:t>
      </w:r>
      <w:r w:rsidR="005247F1" w:rsidRPr="001550A8">
        <w:rPr>
          <w:rFonts w:ascii="Arial" w:eastAsia="Arial" w:hAnsi="Arial" w:cs="Arial"/>
          <w:sz w:val="20"/>
          <w:szCs w:val="20"/>
          <w:lang w:val="it-IT"/>
        </w:rPr>
        <w:t xml:space="preserve"> educativo di corresponsabilità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9040CB">
        <w:rPr>
          <w:rFonts w:ascii="Arial" w:eastAsia="Arial" w:hAnsi="Arial" w:cs="Arial"/>
          <w:sz w:val="20"/>
          <w:szCs w:val="20"/>
          <w:lang w:val="it-IT"/>
        </w:rPr>
        <w:t>(</w:t>
      </w:r>
      <w:r>
        <w:rPr>
          <w:rFonts w:ascii="Arial" w:eastAsia="Arial" w:hAnsi="Arial" w:cs="Arial"/>
          <w:sz w:val="20"/>
          <w:szCs w:val="20"/>
          <w:lang w:val="it-IT"/>
        </w:rPr>
        <w:t>*</w:t>
      </w:r>
      <w:r w:rsidR="009040CB">
        <w:rPr>
          <w:rFonts w:ascii="Arial" w:eastAsia="Arial" w:hAnsi="Arial" w:cs="Arial"/>
          <w:sz w:val="20"/>
          <w:szCs w:val="20"/>
          <w:lang w:val="it-IT"/>
        </w:rPr>
        <w:t>)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>;</w:t>
      </w:r>
    </w:p>
    <w:p w14:paraId="0A911E11" w14:textId="3DE71751" w:rsidR="009C235D" w:rsidRDefault="009C235D" w:rsidP="009C235D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3.   </w:t>
      </w:r>
      <w:r w:rsidRPr="001550A8">
        <w:rPr>
          <w:rFonts w:ascii="Arial" w:eastAsia="Arial" w:hAnsi="Arial" w:cs="Arial"/>
          <w:sz w:val="20"/>
          <w:szCs w:val="20"/>
          <w:lang w:val="it-IT"/>
        </w:rPr>
        <w:t>di conoscere, accettare e rispettare</w:t>
      </w:r>
      <w:r w:rsidRPr="009C235D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il Patto di responsabilità reciproca </w:t>
      </w:r>
      <w:r w:rsidR="001C3FD1">
        <w:rPr>
          <w:rFonts w:ascii="Arial" w:eastAsia="Arial" w:hAnsi="Arial" w:cs="Arial"/>
          <w:sz w:val="20"/>
          <w:szCs w:val="20"/>
          <w:lang w:val="it-IT"/>
        </w:rPr>
        <w:t xml:space="preserve">(normativa </w:t>
      </w:r>
      <w:proofErr w:type="spellStart"/>
      <w:r w:rsidR="001C3FD1">
        <w:rPr>
          <w:rFonts w:ascii="Arial" w:eastAsia="Arial" w:hAnsi="Arial" w:cs="Arial"/>
          <w:sz w:val="20"/>
          <w:szCs w:val="20"/>
          <w:lang w:val="it-IT"/>
        </w:rPr>
        <w:t>Covid</w:t>
      </w:r>
      <w:proofErr w:type="spellEnd"/>
      <w:r w:rsidR="001C3FD1">
        <w:rPr>
          <w:rFonts w:ascii="Arial" w:eastAsia="Arial" w:hAnsi="Arial" w:cs="Arial"/>
          <w:sz w:val="20"/>
          <w:szCs w:val="20"/>
          <w:lang w:val="it-IT"/>
        </w:rPr>
        <w:t>)</w:t>
      </w:r>
      <w:r w:rsidR="009040CB">
        <w:rPr>
          <w:rFonts w:ascii="Arial" w:eastAsia="Arial" w:hAnsi="Arial" w:cs="Arial"/>
          <w:sz w:val="20"/>
          <w:szCs w:val="20"/>
          <w:lang w:val="it-IT"/>
        </w:rPr>
        <w:t xml:space="preserve"> (</w:t>
      </w:r>
      <w:r>
        <w:rPr>
          <w:rFonts w:ascii="Arial" w:eastAsia="Arial" w:hAnsi="Arial" w:cs="Arial"/>
          <w:sz w:val="20"/>
          <w:szCs w:val="20"/>
          <w:lang w:val="it-IT"/>
        </w:rPr>
        <w:t>*</w:t>
      </w:r>
      <w:r w:rsidR="009040CB">
        <w:rPr>
          <w:rFonts w:ascii="Arial" w:eastAsia="Arial" w:hAnsi="Arial" w:cs="Arial"/>
          <w:sz w:val="20"/>
          <w:szCs w:val="20"/>
          <w:lang w:val="it-IT"/>
        </w:rPr>
        <w:t>)</w:t>
      </w:r>
      <w:r w:rsidR="009D76D6">
        <w:rPr>
          <w:rFonts w:ascii="Arial" w:eastAsia="Arial" w:hAnsi="Arial" w:cs="Arial"/>
          <w:sz w:val="20"/>
          <w:szCs w:val="20"/>
          <w:lang w:val="it-IT"/>
        </w:rPr>
        <w:t>;</w:t>
      </w:r>
    </w:p>
    <w:p w14:paraId="3905C446" w14:textId="514A51CB" w:rsidR="009C235D" w:rsidRDefault="009C235D" w:rsidP="009C235D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4.   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 xml:space="preserve">di </w:t>
      </w:r>
      <w:r w:rsidR="000D7D3A">
        <w:rPr>
          <w:rFonts w:ascii="Arial" w:eastAsia="Arial" w:hAnsi="Arial" w:cs="Arial"/>
          <w:sz w:val="20"/>
          <w:szCs w:val="20"/>
          <w:lang w:val="it-IT"/>
        </w:rPr>
        <w:t>conoscere</w:t>
      </w:r>
      <w:r w:rsidR="005352D9">
        <w:rPr>
          <w:rFonts w:ascii="Arial" w:eastAsia="Arial" w:hAnsi="Arial" w:cs="Arial"/>
          <w:sz w:val="20"/>
          <w:szCs w:val="20"/>
          <w:lang w:val="it-IT"/>
        </w:rPr>
        <w:t>,</w:t>
      </w:r>
      <w:r w:rsidR="000D7D3A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 xml:space="preserve">accettare </w:t>
      </w:r>
      <w:r w:rsidR="005352D9">
        <w:rPr>
          <w:rFonts w:ascii="Arial" w:eastAsia="Arial" w:hAnsi="Arial" w:cs="Arial"/>
          <w:sz w:val="20"/>
          <w:szCs w:val="20"/>
          <w:lang w:val="it-IT"/>
        </w:rPr>
        <w:t xml:space="preserve">e rispettare 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>il Regolame</w:t>
      </w:r>
      <w:r w:rsidR="007D06B5">
        <w:rPr>
          <w:rFonts w:ascii="Arial" w:eastAsia="Arial" w:hAnsi="Arial" w:cs="Arial"/>
          <w:sz w:val="20"/>
          <w:szCs w:val="20"/>
          <w:lang w:val="it-IT"/>
        </w:rPr>
        <w:t>nto interno della scuola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 xml:space="preserve">, in particolare </w:t>
      </w:r>
      <w:r w:rsidR="000D7D3A">
        <w:rPr>
          <w:rFonts w:ascii="Arial" w:eastAsia="Arial" w:hAnsi="Arial" w:cs="Arial"/>
          <w:sz w:val="20"/>
          <w:szCs w:val="20"/>
          <w:lang w:val="it-IT"/>
        </w:rPr>
        <w:t xml:space="preserve">gli artt. 2, 3, 4 e 10 </w:t>
      </w:r>
      <w:r w:rsidR="009040CB">
        <w:rPr>
          <w:rFonts w:ascii="Arial" w:eastAsia="Arial" w:hAnsi="Arial" w:cs="Arial"/>
          <w:sz w:val="20"/>
          <w:szCs w:val="20"/>
          <w:lang w:val="it-IT"/>
        </w:rPr>
        <w:t>(</w:t>
      </w:r>
      <w:r w:rsidR="000D7D3A">
        <w:rPr>
          <w:rFonts w:ascii="Arial" w:eastAsia="Arial" w:hAnsi="Arial" w:cs="Arial"/>
          <w:sz w:val="20"/>
          <w:szCs w:val="20"/>
          <w:lang w:val="it-IT"/>
        </w:rPr>
        <w:t>*</w:t>
      </w:r>
      <w:r w:rsidR="009040CB">
        <w:rPr>
          <w:rFonts w:ascii="Arial" w:eastAsia="Arial" w:hAnsi="Arial" w:cs="Arial"/>
          <w:sz w:val="20"/>
          <w:szCs w:val="20"/>
          <w:lang w:val="it-IT"/>
        </w:rPr>
        <w:t>)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>;</w:t>
      </w:r>
    </w:p>
    <w:p w14:paraId="0F2B99E4" w14:textId="261F371A" w:rsidR="009C235D" w:rsidRDefault="009C235D" w:rsidP="009C235D">
      <w:pPr>
        <w:spacing w:before="6"/>
        <w:jc w:val="both"/>
        <w:rPr>
          <w:rFonts w:ascii="Arial" w:hAnsi="Arial" w:cs="Arial"/>
          <w:color w:val="0D0D0D" w:themeColor="text1" w:themeTint="F2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5.   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 xml:space="preserve">di avere </w:t>
      </w:r>
      <w:r w:rsidR="000D7D3A">
        <w:rPr>
          <w:rFonts w:ascii="Arial" w:eastAsia="Arial" w:hAnsi="Arial" w:cs="Arial"/>
          <w:sz w:val="20"/>
          <w:szCs w:val="20"/>
          <w:lang w:val="it-IT"/>
        </w:rPr>
        <w:t>preso visione del</w:t>
      </w:r>
      <w:r w:rsidR="00D90B3E" w:rsidRPr="001550A8">
        <w:rPr>
          <w:rFonts w:ascii="Arial" w:eastAsia="Arial" w:hAnsi="Arial" w:cs="Arial"/>
          <w:sz w:val="20"/>
          <w:szCs w:val="20"/>
          <w:lang w:val="it-IT"/>
        </w:rPr>
        <w:t xml:space="preserve">l’Informativa ai sensi del GDPR </w:t>
      </w:r>
      <w:r w:rsidR="00D90B3E" w:rsidRPr="001550A8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>UE 679/2016 relativa al trattamento dei dati personali</w:t>
      </w:r>
      <w:r w:rsidR="000D7D3A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 xml:space="preserve"> </w:t>
      </w:r>
      <w:r w:rsidR="00D90B3E" w:rsidRPr="001550A8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>ed</w:t>
      </w:r>
    </w:p>
    <w:p w14:paraId="4FD876D0" w14:textId="063D164C" w:rsidR="003075DF" w:rsidRPr="001550A8" w:rsidRDefault="009C235D" w:rsidP="009C235D">
      <w:pPr>
        <w:spacing w:before="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9040CB">
        <w:rPr>
          <w:rFonts w:ascii="Arial" w:hAnsi="Arial" w:cs="Arial"/>
          <w:b/>
          <w:color w:val="0D0D0D" w:themeColor="text1" w:themeTint="F2"/>
          <w:sz w:val="20"/>
          <w:szCs w:val="20"/>
          <w:lang w:val="it-IT"/>
        </w:rPr>
        <w:t xml:space="preserve">    </w:t>
      </w:r>
      <w:r w:rsidR="00D90B3E" w:rsidRPr="009040CB">
        <w:rPr>
          <w:rFonts w:ascii="Arial" w:hAnsi="Arial" w:cs="Arial"/>
          <w:b/>
          <w:color w:val="0D0D0D" w:themeColor="text1" w:themeTint="F2"/>
          <w:sz w:val="20"/>
          <w:szCs w:val="20"/>
          <w:lang w:val="it-IT"/>
        </w:rPr>
        <w:t xml:space="preserve"> </w:t>
      </w:r>
      <w:r w:rsidRPr="009040CB">
        <w:rPr>
          <w:rFonts w:ascii="Arial" w:hAnsi="Arial" w:cs="Arial"/>
          <w:b/>
          <w:color w:val="0D0D0D" w:themeColor="text1" w:themeTint="F2"/>
          <w:sz w:val="20"/>
          <w:szCs w:val="20"/>
          <w:lang w:val="it-IT"/>
        </w:rPr>
        <w:t xml:space="preserve"> </w:t>
      </w:r>
      <w:proofErr w:type="gramStart"/>
      <w:r w:rsidR="00D90B3E" w:rsidRPr="009040CB">
        <w:rPr>
          <w:rFonts w:ascii="Arial" w:hAnsi="Arial" w:cs="Arial"/>
          <w:b/>
          <w:color w:val="0D0D0D" w:themeColor="text1" w:themeTint="F2"/>
          <w:sz w:val="20"/>
          <w:szCs w:val="20"/>
          <w:lang w:val="it-IT"/>
        </w:rPr>
        <w:t>esprimono</w:t>
      </w:r>
      <w:proofErr w:type="gramEnd"/>
      <w:r w:rsidR="00D90B3E" w:rsidRPr="009040CB">
        <w:rPr>
          <w:rFonts w:ascii="Arial" w:hAnsi="Arial" w:cs="Arial"/>
          <w:b/>
          <w:color w:val="0D0D0D" w:themeColor="text1" w:themeTint="F2"/>
          <w:sz w:val="20"/>
          <w:szCs w:val="20"/>
          <w:lang w:val="it-IT"/>
        </w:rPr>
        <w:t xml:space="preserve"> il consenso</w:t>
      </w:r>
      <w:r w:rsidR="00D90B3E" w:rsidRPr="001550A8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 xml:space="preserve"> al trattamento dei dati necessari al perseguimento delle finalità espresse</w:t>
      </w:r>
      <w:r w:rsidR="000D7D3A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 xml:space="preserve"> </w:t>
      </w:r>
      <w:r w:rsidR="009040CB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>(</w:t>
      </w:r>
      <w:r w:rsidR="000D7D3A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>*</w:t>
      </w:r>
      <w:r w:rsidR="009040CB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>)</w:t>
      </w:r>
      <w:r w:rsidR="008E75A3" w:rsidRPr="001550A8">
        <w:rPr>
          <w:rFonts w:ascii="Arial" w:hAnsi="Arial" w:cs="Arial"/>
          <w:color w:val="0D0D0D" w:themeColor="text1" w:themeTint="F2"/>
          <w:sz w:val="20"/>
          <w:szCs w:val="20"/>
          <w:lang w:val="it-IT"/>
        </w:rPr>
        <w:t>.</w:t>
      </w:r>
    </w:p>
    <w:p w14:paraId="223ADE28" w14:textId="77777777" w:rsidR="001550A8" w:rsidRPr="001550A8" w:rsidRDefault="001550A8" w:rsidP="001550A8">
      <w:pPr>
        <w:spacing w:before="6"/>
        <w:jc w:val="both"/>
        <w:rPr>
          <w:rFonts w:ascii="Arial" w:eastAsia="Arial" w:hAnsi="Arial" w:cs="Arial"/>
          <w:sz w:val="21"/>
          <w:szCs w:val="21"/>
          <w:lang w:val="it-IT"/>
        </w:rPr>
      </w:pPr>
    </w:p>
    <w:p w14:paraId="7CE6C7C8" w14:textId="77777777" w:rsidR="001550A8" w:rsidRDefault="001550A8" w:rsidP="001550A8">
      <w:pPr>
        <w:spacing w:before="6"/>
        <w:jc w:val="center"/>
        <w:rPr>
          <w:rFonts w:ascii="Arial" w:eastAsia="Arial" w:hAnsi="Arial" w:cs="Arial"/>
          <w:b/>
          <w:sz w:val="28"/>
          <w:szCs w:val="28"/>
          <w:lang w:val="it-IT"/>
        </w:rPr>
      </w:pPr>
      <w:r>
        <w:rPr>
          <w:rFonts w:ascii="Arial" w:eastAsia="Arial" w:hAnsi="Arial" w:cs="Arial"/>
          <w:b/>
          <w:sz w:val="28"/>
          <w:szCs w:val="28"/>
          <w:lang w:val="it-IT"/>
        </w:rPr>
        <w:t>NOTE</w:t>
      </w:r>
    </w:p>
    <w:p w14:paraId="3C8B34B9" w14:textId="77777777" w:rsidR="001550A8" w:rsidRPr="0039772A" w:rsidRDefault="001550A8" w:rsidP="001550A8">
      <w:pPr>
        <w:spacing w:before="6"/>
        <w:jc w:val="center"/>
        <w:rPr>
          <w:rFonts w:ascii="Arial" w:eastAsia="Arial" w:hAnsi="Arial" w:cs="Arial"/>
          <w:b/>
          <w:sz w:val="16"/>
          <w:szCs w:val="16"/>
          <w:lang w:val="it-IT"/>
        </w:rPr>
      </w:pPr>
    </w:p>
    <w:p w14:paraId="43727ACB" w14:textId="77777777" w:rsidR="001550A8" w:rsidRDefault="001550A8" w:rsidP="001550A8">
      <w:pPr>
        <w:spacing w:before="6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Si segnalano alla scuola le seguenti particolari necessità o esigenze personali del/la bambino/a</w:t>
      </w:r>
    </w:p>
    <w:p w14:paraId="476979B9" w14:textId="3F3449B5" w:rsidR="001550A8" w:rsidRDefault="009D76D6" w:rsidP="001550A8">
      <w:pPr>
        <w:spacing w:before="6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4E75F0">
        <w:rPr>
          <w:rFonts w:ascii="Arial" w:eastAsia="Times New Roman" w:hAnsi="Arial" w:cs="Arial"/>
          <w:b/>
          <w:sz w:val="24"/>
          <w:szCs w:val="24"/>
          <w:lang w:val="it-IT"/>
        </w:rPr>
        <w:sym w:font="Wingdings" w:char="F071"/>
      </w:r>
      <w:r>
        <w:rPr>
          <w:rFonts w:ascii="Arial" w:eastAsia="Times New Roman" w:hAnsi="Arial" w:cs="Arial"/>
          <w:b/>
          <w:sz w:val="24"/>
          <w:szCs w:val="24"/>
          <w:lang w:val="it-IT"/>
        </w:rPr>
        <w:t xml:space="preserve"> 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  <w:lang w:val="it-IT"/>
        </w:rPr>
        <w:t>p</w:t>
      </w:r>
      <w:r w:rsidR="001550A8">
        <w:rPr>
          <w:rFonts w:ascii="Arial" w:eastAsia="Arial" w:hAnsi="Arial" w:cs="Arial"/>
          <w:sz w:val="20"/>
          <w:szCs w:val="20"/>
          <w:lang w:val="it-IT"/>
        </w:rPr>
        <w:t>rescuola</w:t>
      </w:r>
      <w:proofErr w:type="spellEnd"/>
      <w:proofErr w:type="gramEnd"/>
      <w:r w:rsidR="002E2F72">
        <w:rPr>
          <w:rFonts w:ascii="Arial" w:eastAsia="Arial" w:hAnsi="Arial" w:cs="Arial"/>
          <w:sz w:val="20"/>
          <w:szCs w:val="20"/>
          <w:lang w:val="it-IT"/>
        </w:rPr>
        <w:t xml:space="preserve"> (7.45</w:t>
      </w:r>
      <w:r w:rsidR="001550A8">
        <w:rPr>
          <w:rFonts w:ascii="Arial" w:eastAsia="Arial" w:hAnsi="Arial" w:cs="Arial"/>
          <w:sz w:val="20"/>
          <w:szCs w:val="20"/>
          <w:lang w:val="it-IT"/>
        </w:rPr>
        <w:t xml:space="preserve">-8.00) </w:t>
      </w:r>
      <w:r w:rsidR="007F24BC">
        <w:rPr>
          <w:rFonts w:ascii="Arial" w:eastAsia="Arial" w:hAnsi="Arial" w:cs="Arial"/>
          <w:sz w:val="20"/>
          <w:szCs w:val="20"/>
          <w:lang w:val="it-IT"/>
        </w:rPr>
        <w:t>compreso nella retta</w:t>
      </w:r>
      <w:r>
        <w:rPr>
          <w:rFonts w:ascii="Arial" w:eastAsia="Arial" w:hAnsi="Arial" w:cs="Arial"/>
          <w:sz w:val="20"/>
          <w:szCs w:val="20"/>
          <w:lang w:val="it-IT"/>
        </w:rPr>
        <w:t>:</w:t>
      </w:r>
      <w:r w:rsidR="00975D84">
        <w:rPr>
          <w:rFonts w:ascii="Arial" w:eastAsia="Arial" w:hAnsi="Arial" w:cs="Arial"/>
          <w:sz w:val="20"/>
          <w:szCs w:val="20"/>
          <w:lang w:val="it-IT"/>
        </w:rPr>
        <w:t xml:space="preserve"> da richiedere </w:t>
      </w:r>
      <w:r>
        <w:rPr>
          <w:rFonts w:ascii="Arial" w:eastAsia="Arial" w:hAnsi="Arial" w:cs="Arial"/>
          <w:sz w:val="20"/>
          <w:szCs w:val="20"/>
          <w:lang w:val="it-IT"/>
        </w:rPr>
        <w:t>SOLO per inderogabili esigenze lavorative di entrambi i genitori</w:t>
      </w:r>
    </w:p>
    <w:p w14:paraId="19DD9291" w14:textId="4579E683" w:rsidR="001550A8" w:rsidRDefault="001550A8" w:rsidP="001550A8">
      <w:pPr>
        <w:spacing w:before="6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Altro________________________________________________________________________________________________________________________________________________________________________________________________</w:t>
      </w:r>
    </w:p>
    <w:p w14:paraId="5545713D" w14:textId="77777777" w:rsidR="008E75A3" w:rsidRDefault="008E75A3" w:rsidP="00807C17">
      <w:pPr>
        <w:spacing w:before="6"/>
        <w:jc w:val="both"/>
        <w:rPr>
          <w:rFonts w:ascii="Arial" w:eastAsia="Arial" w:hAnsi="Arial" w:cs="Arial"/>
          <w:sz w:val="21"/>
          <w:szCs w:val="21"/>
          <w:lang w:val="it-IT"/>
        </w:rPr>
      </w:pPr>
    </w:p>
    <w:p w14:paraId="3A22269A" w14:textId="77777777" w:rsidR="000E03C6" w:rsidRDefault="000E03C6" w:rsidP="00807C17">
      <w:pPr>
        <w:spacing w:before="6"/>
        <w:jc w:val="both"/>
        <w:rPr>
          <w:rFonts w:ascii="Arial" w:eastAsia="Arial" w:hAnsi="Arial" w:cs="Arial"/>
          <w:sz w:val="21"/>
          <w:szCs w:val="21"/>
          <w:lang w:val="it-IT"/>
        </w:rPr>
      </w:pPr>
    </w:p>
    <w:p w14:paraId="5A72E257" w14:textId="6BEB1D93" w:rsidR="00B07D53" w:rsidRDefault="00B07D53" w:rsidP="00807C17">
      <w:pPr>
        <w:spacing w:before="6"/>
        <w:jc w:val="both"/>
        <w:rPr>
          <w:rFonts w:ascii="Arial" w:eastAsia="Arial" w:hAnsi="Arial" w:cs="Arial"/>
          <w:sz w:val="21"/>
          <w:szCs w:val="21"/>
          <w:lang w:val="it-IT"/>
        </w:rPr>
      </w:pPr>
      <w:r>
        <w:rPr>
          <w:rFonts w:ascii="Arial" w:eastAsia="Arial" w:hAnsi="Arial" w:cs="Arial"/>
          <w:sz w:val="21"/>
          <w:szCs w:val="21"/>
          <w:lang w:val="it-IT"/>
        </w:rPr>
        <w:t xml:space="preserve">Castel </w:t>
      </w:r>
      <w:proofErr w:type="gramStart"/>
      <w:r>
        <w:rPr>
          <w:rFonts w:ascii="Arial" w:eastAsia="Arial" w:hAnsi="Arial" w:cs="Arial"/>
          <w:sz w:val="21"/>
          <w:szCs w:val="21"/>
          <w:lang w:val="it-IT"/>
        </w:rPr>
        <w:t>d’Azzano,  _</w:t>
      </w:r>
      <w:proofErr w:type="gramEnd"/>
      <w:r>
        <w:rPr>
          <w:rFonts w:ascii="Arial" w:eastAsia="Arial" w:hAnsi="Arial" w:cs="Arial"/>
          <w:sz w:val="21"/>
          <w:szCs w:val="21"/>
          <w:lang w:val="it-IT"/>
        </w:rPr>
        <w:t>______________         _________________________</w:t>
      </w:r>
      <w:r>
        <w:rPr>
          <w:rFonts w:ascii="Arial" w:eastAsia="Arial" w:hAnsi="Arial" w:cs="Arial"/>
          <w:sz w:val="21"/>
          <w:szCs w:val="21"/>
          <w:lang w:val="it-IT"/>
        </w:rPr>
        <w:tab/>
        <w:t xml:space="preserve">     __________________________</w:t>
      </w:r>
    </w:p>
    <w:p w14:paraId="04620A90" w14:textId="3D2968DB" w:rsidR="00B07D53" w:rsidRDefault="00B07D53" w:rsidP="00807C17">
      <w:pPr>
        <w:spacing w:before="6"/>
        <w:jc w:val="both"/>
        <w:rPr>
          <w:rFonts w:ascii="Arial" w:eastAsia="Arial" w:hAnsi="Arial" w:cs="Arial"/>
          <w:sz w:val="16"/>
          <w:szCs w:val="16"/>
          <w:lang w:val="it-IT"/>
        </w:rPr>
      </w:pPr>
      <w:r>
        <w:rPr>
          <w:rFonts w:ascii="Arial" w:eastAsia="Arial" w:hAnsi="Arial" w:cs="Arial"/>
          <w:sz w:val="21"/>
          <w:szCs w:val="21"/>
          <w:lang w:val="it-IT"/>
        </w:rPr>
        <w:tab/>
      </w:r>
      <w:r>
        <w:rPr>
          <w:rFonts w:ascii="Arial" w:eastAsia="Arial" w:hAnsi="Arial" w:cs="Arial"/>
          <w:sz w:val="21"/>
          <w:szCs w:val="21"/>
          <w:lang w:val="it-IT"/>
        </w:rPr>
        <w:tab/>
      </w:r>
      <w:r>
        <w:rPr>
          <w:rFonts w:ascii="Arial" w:eastAsia="Arial" w:hAnsi="Arial" w:cs="Arial"/>
          <w:sz w:val="21"/>
          <w:szCs w:val="21"/>
          <w:lang w:val="it-IT"/>
        </w:rPr>
        <w:tab/>
      </w:r>
      <w:proofErr w:type="gramStart"/>
      <w:r w:rsidRPr="00B07D53">
        <w:rPr>
          <w:rFonts w:ascii="Arial" w:eastAsia="Arial" w:hAnsi="Arial" w:cs="Arial"/>
          <w:sz w:val="16"/>
          <w:szCs w:val="16"/>
          <w:lang w:val="it-IT"/>
        </w:rPr>
        <w:t>data</w:t>
      </w:r>
      <w:proofErr w:type="gramEnd"/>
      <w:r>
        <w:rPr>
          <w:rFonts w:ascii="Arial" w:eastAsia="Arial" w:hAnsi="Arial" w:cs="Arial"/>
          <w:sz w:val="21"/>
          <w:szCs w:val="21"/>
          <w:lang w:val="it-IT"/>
        </w:rPr>
        <w:tab/>
      </w:r>
      <w:r>
        <w:rPr>
          <w:rFonts w:ascii="Arial" w:eastAsia="Arial" w:hAnsi="Arial" w:cs="Arial"/>
          <w:sz w:val="21"/>
          <w:szCs w:val="21"/>
          <w:lang w:val="it-IT"/>
        </w:rPr>
        <w:tab/>
      </w:r>
      <w:r>
        <w:rPr>
          <w:rFonts w:ascii="Arial" w:eastAsia="Arial" w:hAnsi="Arial" w:cs="Arial"/>
          <w:sz w:val="21"/>
          <w:szCs w:val="21"/>
          <w:lang w:val="it-IT"/>
        </w:rPr>
        <w:tab/>
      </w:r>
      <w:r>
        <w:rPr>
          <w:rFonts w:ascii="Arial" w:eastAsia="Arial" w:hAnsi="Arial" w:cs="Arial"/>
          <w:sz w:val="21"/>
          <w:szCs w:val="21"/>
          <w:lang w:val="it-IT"/>
        </w:rPr>
        <w:tab/>
      </w:r>
      <w:r>
        <w:rPr>
          <w:rFonts w:ascii="Arial" w:eastAsia="Arial" w:hAnsi="Arial" w:cs="Arial"/>
          <w:sz w:val="21"/>
          <w:szCs w:val="21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>Firma degli esercenti la potestà genitoriale</w:t>
      </w:r>
    </w:p>
    <w:p w14:paraId="008490A8" w14:textId="78AE3812" w:rsidR="000D7D3A" w:rsidRPr="000D7D3A" w:rsidRDefault="00B07D53" w:rsidP="000D7D3A">
      <w:pPr>
        <w:spacing w:before="6"/>
        <w:jc w:val="both"/>
        <w:rPr>
          <w:rFonts w:ascii="Arial" w:eastAsia="Arial" w:hAnsi="Arial" w:cs="Arial"/>
          <w:sz w:val="16"/>
          <w:szCs w:val="16"/>
          <w:lang w:val="it-IT"/>
        </w:rPr>
      </w:pP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r>
        <w:rPr>
          <w:rFonts w:ascii="Arial" w:eastAsia="Arial" w:hAnsi="Arial" w:cs="Arial"/>
          <w:sz w:val="16"/>
          <w:szCs w:val="16"/>
          <w:lang w:val="it-IT"/>
        </w:rPr>
        <w:tab/>
      </w:r>
      <w:proofErr w:type="gramStart"/>
      <w:r>
        <w:rPr>
          <w:rFonts w:ascii="Arial" w:eastAsia="Arial" w:hAnsi="Arial" w:cs="Arial"/>
          <w:sz w:val="16"/>
          <w:szCs w:val="16"/>
          <w:lang w:val="it-IT"/>
        </w:rPr>
        <w:t>da</w:t>
      </w:r>
      <w:proofErr w:type="gramEnd"/>
      <w:r>
        <w:rPr>
          <w:rFonts w:ascii="Arial" w:eastAsia="Arial" w:hAnsi="Arial" w:cs="Arial"/>
          <w:sz w:val="16"/>
          <w:szCs w:val="16"/>
          <w:lang w:val="it-IT"/>
        </w:rPr>
        <w:t xml:space="preserve"> apporre al momento della presentazione della domanda</w:t>
      </w:r>
    </w:p>
    <w:p w14:paraId="16F6AD3F" w14:textId="77777777" w:rsidR="000D7D3A" w:rsidRDefault="000D7D3A" w:rsidP="000D7D3A">
      <w:pPr>
        <w:spacing w:before="6"/>
        <w:ind w:left="360"/>
        <w:jc w:val="both"/>
        <w:rPr>
          <w:rFonts w:ascii="Arial" w:eastAsia="Arial" w:hAnsi="Arial" w:cs="Arial"/>
          <w:lang w:val="it-IT"/>
        </w:rPr>
      </w:pPr>
    </w:p>
    <w:p w14:paraId="36C90015" w14:textId="6CA50A30" w:rsidR="000D7D3A" w:rsidRDefault="009040CB" w:rsidP="000D7D3A">
      <w:pPr>
        <w:spacing w:before="6"/>
        <w:ind w:left="360"/>
        <w:jc w:val="both"/>
        <w:rPr>
          <w:rFonts w:ascii="Arial" w:eastAsia="Arial" w:hAnsi="Arial" w:cs="Arial"/>
          <w:lang w:val="it-IT"/>
        </w:rPr>
      </w:pPr>
      <w:r>
        <w:rPr>
          <w:rFonts w:ascii="Arial" w:eastAsia="Arial" w:hAnsi="Arial" w:cs="Arial"/>
          <w:lang w:val="it-IT"/>
        </w:rPr>
        <w:t>(</w:t>
      </w:r>
      <w:r w:rsidR="000D7D3A">
        <w:rPr>
          <w:rFonts w:ascii="Arial" w:eastAsia="Arial" w:hAnsi="Arial" w:cs="Arial"/>
          <w:lang w:val="it-IT"/>
        </w:rPr>
        <w:t>*</w:t>
      </w:r>
      <w:r>
        <w:rPr>
          <w:rFonts w:ascii="Arial" w:eastAsia="Arial" w:hAnsi="Arial" w:cs="Arial"/>
          <w:lang w:val="it-IT"/>
        </w:rPr>
        <w:t>)</w:t>
      </w:r>
      <w:r w:rsidR="000D7D3A">
        <w:rPr>
          <w:rFonts w:ascii="Arial" w:eastAsia="Arial" w:hAnsi="Arial" w:cs="Arial"/>
          <w:lang w:val="it-IT"/>
        </w:rPr>
        <w:t xml:space="preserve">   </w:t>
      </w:r>
      <w:r w:rsidR="009D76D6" w:rsidRPr="00E63537">
        <w:rPr>
          <w:rFonts w:ascii="Arial" w:eastAsia="Arial" w:hAnsi="Arial" w:cs="Arial"/>
          <w:b/>
          <w:lang w:val="it-IT"/>
        </w:rPr>
        <w:t>L</w:t>
      </w:r>
      <w:r w:rsidR="00AA7E34" w:rsidRPr="00E63537">
        <w:rPr>
          <w:rFonts w:ascii="Arial" w:eastAsia="Arial" w:hAnsi="Arial" w:cs="Arial"/>
          <w:b/>
          <w:lang w:val="it-IT"/>
        </w:rPr>
        <w:t>e indic</w:t>
      </w:r>
      <w:r w:rsidR="000D7D3A" w:rsidRPr="00E63537">
        <w:rPr>
          <w:rFonts w:ascii="Arial" w:eastAsia="Arial" w:hAnsi="Arial" w:cs="Arial"/>
          <w:b/>
          <w:lang w:val="it-IT"/>
        </w:rPr>
        <w:t>azioni per l’accesso a questi documenti</w:t>
      </w:r>
      <w:r w:rsidR="009D76D6" w:rsidRPr="00E63537">
        <w:rPr>
          <w:rFonts w:ascii="Arial" w:eastAsia="Arial" w:hAnsi="Arial" w:cs="Arial"/>
          <w:b/>
          <w:lang w:val="it-IT"/>
        </w:rPr>
        <w:t xml:space="preserve"> vengono fornite </w:t>
      </w:r>
      <w:r w:rsidR="00015E12" w:rsidRPr="00E63537">
        <w:rPr>
          <w:rFonts w:ascii="Arial" w:eastAsia="Arial" w:hAnsi="Arial" w:cs="Arial"/>
          <w:b/>
          <w:lang w:val="it-IT"/>
        </w:rPr>
        <w:t>nella pagina allegat</w:t>
      </w:r>
      <w:r w:rsidR="009D76D6" w:rsidRPr="00E63537">
        <w:rPr>
          <w:rFonts w:ascii="Arial" w:eastAsia="Arial" w:hAnsi="Arial" w:cs="Arial"/>
          <w:b/>
          <w:lang w:val="it-IT"/>
        </w:rPr>
        <w:t>a.</w:t>
      </w:r>
    </w:p>
    <w:p w14:paraId="04BC65B1" w14:textId="77777777" w:rsidR="000D7D3A" w:rsidRDefault="000D7D3A" w:rsidP="000D7D3A">
      <w:pPr>
        <w:spacing w:before="6"/>
        <w:ind w:left="360"/>
        <w:jc w:val="both"/>
        <w:rPr>
          <w:rFonts w:ascii="Arial" w:eastAsia="Arial" w:hAnsi="Arial" w:cs="Arial"/>
          <w:lang w:val="it-IT"/>
        </w:rPr>
      </w:pPr>
    </w:p>
    <w:p w14:paraId="4A95EE39" w14:textId="77777777" w:rsidR="000D7D3A" w:rsidRDefault="000D7D3A" w:rsidP="000D7D3A">
      <w:pPr>
        <w:spacing w:before="6"/>
        <w:ind w:left="360"/>
        <w:jc w:val="both"/>
        <w:rPr>
          <w:rFonts w:ascii="Arial" w:eastAsia="Arial" w:hAnsi="Arial" w:cs="Arial"/>
          <w:lang w:val="it-IT"/>
        </w:rPr>
      </w:pPr>
    </w:p>
    <w:p w14:paraId="23AB431D" w14:textId="66E3FC89" w:rsidR="00015E12" w:rsidRPr="00015E12" w:rsidRDefault="00015E12" w:rsidP="00015E12">
      <w:pPr>
        <w:spacing w:before="6"/>
        <w:ind w:left="360"/>
        <w:jc w:val="right"/>
        <w:rPr>
          <w:rFonts w:ascii="Arial" w:eastAsia="Arial" w:hAnsi="Arial" w:cs="Arial"/>
          <w:b/>
          <w:sz w:val="32"/>
          <w:szCs w:val="32"/>
          <w:lang w:val="it-IT"/>
        </w:rPr>
      </w:pPr>
      <w:r>
        <w:rPr>
          <w:rFonts w:ascii="Arial" w:eastAsia="Arial" w:hAnsi="Arial" w:cs="Arial"/>
          <w:b/>
          <w:sz w:val="32"/>
          <w:szCs w:val="32"/>
          <w:lang w:val="it-IT"/>
        </w:rPr>
        <w:t>ALLEGATO N. 1</w:t>
      </w:r>
    </w:p>
    <w:p w14:paraId="7C3A628F" w14:textId="5D00AFF1" w:rsidR="00015E12" w:rsidRDefault="00015E12" w:rsidP="0096254B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</w:p>
    <w:p w14:paraId="746418A0" w14:textId="7E6AA8BB" w:rsidR="00AA7E34" w:rsidRDefault="00A22FF0" w:rsidP="0096254B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r>
        <w:rPr>
          <w:rFonts w:ascii="Arial" w:eastAsia="Arial" w:hAnsi="Arial" w:cs="Arial"/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C693C9" wp14:editId="172BD412">
                <wp:simplePos x="0" y="0"/>
                <wp:positionH relativeFrom="column">
                  <wp:posOffset>671830</wp:posOffset>
                </wp:positionH>
                <wp:positionV relativeFrom="paragraph">
                  <wp:posOffset>25400</wp:posOffset>
                </wp:positionV>
                <wp:extent cx="5937250" cy="379730"/>
                <wp:effectExtent l="0" t="0" r="0" b="1270"/>
                <wp:wrapSquare wrapText="bothSides"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103A4" w14:textId="240732EF" w:rsidR="00AA7E34" w:rsidRPr="00AA7E34" w:rsidRDefault="00015E12" w:rsidP="00015E1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it-IT"/>
                              </w:rPr>
                              <w:t>GLI ALLEGATI N</w:t>
                            </w:r>
                            <w:r w:rsidR="00AA7E34" w:rsidRPr="00AA7E34">
                              <w:rPr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it-IT"/>
                              </w:rPr>
                              <w:t xml:space="preserve">1 e 2 </w:t>
                            </w:r>
                            <w:r w:rsidR="00AA7E34" w:rsidRPr="00A22FF0">
                              <w:rPr>
                                <w:b/>
                                <w:sz w:val="28"/>
                                <w:szCs w:val="28"/>
                                <w:lang w:val="it-IT"/>
                              </w:rPr>
                              <w:t>NON</w:t>
                            </w:r>
                            <w:r w:rsidR="00AA7E34" w:rsidRPr="00AA7E34">
                              <w:rPr>
                                <w:sz w:val="28"/>
                                <w:szCs w:val="28"/>
                                <w:lang w:val="it-IT"/>
                              </w:rPr>
                              <w:t xml:space="preserve"> VA</w:t>
                            </w:r>
                            <w:r>
                              <w:rPr>
                                <w:sz w:val="28"/>
                                <w:szCs w:val="28"/>
                                <w:lang w:val="it-IT"/>
                              </w:rPr>
                              <w:t>NNO RESTITUITI</w:t>
                            </w:r>
                            <w:r w:rsidR="00AA7E34" w:rsidRPr="00AA7E34">
                              <w:rPr>
                                <w:sz w:val="28"/>
                                <w:szCs w:val="28"/>
                                <w:lang w:val="it-IT"/>
                              </w:rPr>
                              <w:t xml:space="preserve"> alla scuola ma resta</w:t>
                            </w:r>
                            <w:r>
                              <w:rPr>
                                <w:sz w:val="28"/>
                                <w:szCs w:val="28"/>
                                <w:lang w:val="it-IT"/>
                              </w:rPr>
                              <w:t>no</w:t>
                            </w:r>
                            <w:r w:rsidR="00AA7E34" w:rsidRPr="00AA7E34">
                              <w:rPr>
                                <w:sz w:val="28"/>
                                <w:szCs w:val="28"/>
                                <w:lang w:val="it-IT"/>
                              </w:rPr>
                              <w:t xml:space="preserve"> ai genitori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C693C9" id="Casella di testo 20" o:spid="_x0000_s1028" type="#_x0000_t202" style="position:absolute;left:0;text-align:left;margin-left:52.9pt;margin-top:2pt;width:467.5pt;height:29.9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" filled="f" stroked="f">
                <v:textbox>
                  <w:txbxContent>
                    <w:p w14:paraId="4EF103A4" w14:textId="240732EF" w:rsidR="00AA7E34" w:rsidRPr="00AA7E34" w:rsidRDefault="00015E12" w:rsidP="00015E1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sz w:val="28"/>
                          <w:szCs w:val="28"/>
                          <w:lang w:val="it-IT"/>
                        </w:rPr>
                        <w:t>GLI ALLEGATI N</w:t>
                      </w:r>
                      <w:r w:rsidR="00AA7E34" w:rsidRPr="00AA7E34">
                        <w:rPr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it-IT"/>
                        </w:rPr>
                        <w:t xml:space="preserve">1 e 2 </w:t>
                      </w:r>
                      <w:r w:rsidR="00AA7E34" w:rsidRPr="00A22FF0">
                        <w:rPr>
                          <w:b/>
                          <w:sz w:val="28"/>
                          <w:szCs w:val="28"/>
                          <w:lang w:val="it-IT"/>
                        </w:rPr>
                        <w:t>NON</w:t>
                      </w:r>
                      <w:r w:rsidR="00AA7E34" w:rsidRPr="00AA7E34">
                        <w:rPr>
                          <w:sz w:val="28"/>
                          <w:szCs w:val="28"/>
                          <w:lang w:val="it-IT"/>
                        </w:rPr>
                        <w:t xml:space="preserve"> VA</w:t>
                      </w:r>
                      <w:r>
                        <w:rPr>
                          <w:sz w:val="28"/>
                          <w:szCs w:val="28"/>
                          <w:lang w:val="it-IT"/>
                        </w:rPr>
                        <w:t>NNO RESTITUITI</w:t>
                      </w:r>
                      <w:r w:rsidR="00AA7E34" w:rsidRPr="00AA7E34">
                        <w:rPr>
                          <w:sz w:val="28"/>
                          <w:szCs w:val="28"/>
                          <w:lang w:val="it-IT"/>
                        </w:rPr>
                        <w:t xml:space="preserve"> alla scuola ma resta</w:t>
                      </w:r>
                      <w:r>
                        <w:rPr>
                          <w:sz w:val="28"/>
                          <w:szCs w:val="28"/>
                          <w:lang w:val="it-IT"/>
                        </w:rPr>
                        <w:t>no</w:t>
                      </w:r>
                      <w:r w:rsidR="00AA7E34" w:rsidRPr="00AA7E34">
                        <w:rPr>
                          <w:sz w:val="28"/>
                          <w:szCs w:val="28"/>
                          <w:lang w:val="it-IT"/>
                        </w:rPr>
                        <w:t xml:space="preserve"> ai genitori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11B939" w14:textId="77777777" w:rsidR="00AA7E34" w:rsidRDefault="00AA7E34" w:rsidP="0096254B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</w:p>
    <w:p w14:paraId="33AED52F" w14:textId="77777777" w:rsidR="00AA7E34" w:rsidRDefault="00AA7E34" w:rsidP="0096254B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</w:p>
    <w:p w14:paraId="74E0E003" w14:textId="7948D991" w:rsidR="000D7D3A" w:rsidRDefault="0096254B" w:rsidP="0096254B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r>
        <w:rPr>
          <w:rFonts w:ascii="Arial" w:eastAsia="Arial" w:hAnsi="Arial" w:cs="Arial"/>
          <w:sz w:val="28"/>
          <w:szCs w:val="28"/>
          <w:lang w:val="it-IT"/>
        </w:rPr>
        <w:t>DOCUMENTI INTERNI</w:t>
      </w:r>
    </w:p>
    <w:p w14:paraId="45FF862A" w14:textId="77777777" w:rsidR="0096254B" w:rsidRDefault="0096254B" w:rsidP="0096254B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7ACF872F" w14:textId="4F8BB5A9" w:rsidR="0096254B" w:rsidRDefault="0096254B" w:rsidP="0096254B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Tutti i documenti sono reperibili nel sito della scuola, secondo le indicazioni che seguono.</w:t>
      </w:r>
    </w:p>
    <w:p w14:paraId="338C8F78" w14:textId="77777777" w:rsidR="009C235D" w:rsidRDefault="0096254B" w:rsidP="009C235D">
      <w:pPr>
        <w:spacing w:before="6"/>
        <w:ind w:left="360"/>
        <w:jc w:val="center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Sito della </w:t>
      </w:r>
      <w:proofErr w:type="gramStart"/>
      <w:r>
        <w:rPr>
          <w:rFonts w:ascii="Arial" w:eastAsia="Arial" w:hAnsi="Arial" w:cs="Arial"/>
          <w:sz w:val="24"/>
          <w:szCs w:val="24"/>
          <w:lang w:val="it-IT"/>
        </w:rPr>
        <w:t xml:space="preserve">scuola:  </w:t>
      </w:r>
      <w:proofErr w:type="gramEnd"/>
      <w:r w:rsidR="00B532C9">
        <w:rPr>
          <w:rStyle w:val="Collegamentoipertestuale"/>
          <w:rFonts w:ascii="Arial" w:eastAsia="Arial" w:hAnsi="Arial" w:cs="Arial"/>
          <w:sz w:val="24"/>
          <w:szCs w:val="24"/>
          <w:lang w:val="it-IT"/>
        </w:rPr>
        <w:fldChar w:fldCharType="begin"/>
      </w:r>
      <w:r w:rsidR="00B532C9">
        <w:rPr>
          <w:rStyle w:val="Collegamentoipertestuale"/>
          <w:rFonts w:ascii="Arial" w:eastAsia="Arial" w:hAnsi="Arial" w:cs="Arial"/>
          <w:sz w:val="24"/>
          <w:szCs w:val="24"/>
          <w:lang w:val="it-IT"/>
        </w:rPr>
        <w:instrText xml:space="preserve"> HYPERLINK "http://www.scuolainfanziasantamaria.it" </w:instrText>
      </w:r>
      <w:r w:rsidR="00B532C9">
        <w:rPr>
          <w:rStyle w:val="Collegamentoipertestuale"/>
          <w:rFonts w:ascii="Arial" w:eastAsia="Arial" w:hAnsi="Arial" w:cs="Arial"/>
          <w:sz w:val="24"/>
          <w:szCs w:val="24"/>
          <w:lang w:val="it-IT"/>
        </w:rPr>
        <w:fldChar w:fldCharType="separate"/>
      </w:r>
      <w:r w:rsidR="001D35F8" w:rsidRPr="008C5031">
        <w:rPr>
          <w:rStyle w:val="Collegamentoipertestuale"/>
          <w:rFonts w:ascii="Arial" w:eastAsia="Arial" w:hAnsi="Arial" w:cs="Arial"/>
          <w:sz w:val="24"/>
          <w:szCs w:val="24"/>
          <w:lang w:val="it-IT"/>
        </w:rPr>
        <w:t>www.scuolainfanziasantamaria.it</w:t>
      </w:r>
      <w:r w:rsidR="00B532C9">
        <w:rPr>
          <w:rStyle w:val="Collegamentoipertestuale"/>
          <w:rFonts w:ascii="Arial" w:eastAsia="Arial" w:hAnsi="Arial" w:cs="Arial"/>
          <w:sz w:val="24"/>
          <w:szCs w:val="24"/>
          <w:lang w:val="it-IT"/>
        </w:rPr>
        <w:fldChar w:fldCharType="end"/>
      </w:r>
    </w:p>
    <w:p w14:paraId="344ACFB0" w14:textId="77777777" w:rsidR="009C235D" w:rsidRDefault="009C235D" w:rsidP="009C235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0E649E6A" w14:textId="13723E70" w:rsidR="001D35F8" w:rsidRDefault="009C235D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1.   </w:t>
      </w:r>
      <w:r w:rsidR="001D35F8" w:rsidRPr="001D35F8">
        <w:rPr>
          <w:rFonts w:ascii="Arial" w:eastAsia="Arial" w:hAnsi="Arial" w:cs="Arial"/>
          <w:sz w:val="24"/>
          <w:szCs w:val="24"/>
          <w:lang w:val="it-IT"/>
        </w:rPr>
        <w:t xml:space="preserve">Piano triennale dell’offerta </w:t>
      </w:r>
      <w:r w:rsidR="001D35F8">
        <w:rPr>
          <w:rFonts w:ascii="Arial" w:eastAsia="Arial" w:hAnsi="Arial" w:cs="Arial"/>
          <w:sz w:val="24"/>
          <w:szCs w:val="24"/>
          <w:lang w:val="it-IT"/>
        </w:rPr>
        <w:t>form</w:t>
      </w:r>
      <w:r w:rsidR="001D35F8" w:rsidRPr="001D35F8">
        <w:rPr>
          <w:rFonts w:ascii="Arial" w:eastAsia="Arial" w:hAnsi="Arial" w:cs="Arial"/>
          <w:sz w:val="24"/>
          <w:szCs w:val="24"/>
          <w:lang w:val="it-IT"/>
        </w:rPr>
        <w:t>ativa e Progetto educativo:</w:t>
      </w:r>
      <w:r w:rsidR="001D35F8">
        <w:rPr>
          <w:rFonts w:ascii="Arial" w:eastAsia="Arial" w:hAnsi="Arial" w:cs="Arial"/>
          <w:sz w:val="24"/>
          <w:szCs w:val="24"/>
          <w:lang w:val="it-IT"/>
        </w:rPr>
        <w:t xml:space="preserve"> </w:t>
      </w:r>
    </w:p>
    <w:p w14:paraId="30F2D647" w14:textId="0214BE3F" w:rsidR="00F87070" w:rsidRDefault="001D35F8" w:rsidP="001D35F8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      </w:t>
      </w:r>
      <w:proofErr w:type="gramStart"/>
      <w:r>
        <w:rPr>
          <w:rFonts w:ascii="Arial" w:eastAsia="Arial" w:hAnsi="Arial" w:cs="Arial"/>
          <w:sz w:val="24"/>
          <w:szCs w:val="24"/>
          <w:lang w:val="it-IT"/>
        </w:rPr>
        <w:t xml:space="preserve">DOCUMENTAZIONE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Albo</w:t>
      </w:r>
      <w:proofErr w:type="gramEnd"/>
      <w:r>
        <w:rPr>
          <w:rFonts w:ascii="Arial" w:eastAsia="Arial" w:hAnsi="Arial" w:cs="Arial"/>
          <w:sz w:val="24"/>
          <w:szCs w:val="24"/>
          <w:lang w:val="it-IT"/>
        </w:rPr>
        <w:t xml:space="preserve"> della scuola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F87070" w:rsidRPr="001D35F8">
        <w:rPr>
          <w:rFonts w:ascii="Arial" w:eastAsia="Arial" w:hAnsi="Arial" w:cs="Arial"/>
          <w:sz w:val="24"/>
          <w:szCs w:val="24"/>
          <w:lang w:val="it-IT"/>
        </w:rPr>
        <w:t xml:space="preserve">PIANO TRIENNALE DELL’OFFERTA </w:t>
      </w:r>
    </w:p>
    <w:p w14:paraId="0547A1C7" w14:textId="626B7D4E" w:rsidR="009C235D" w:rsidRDefault="00156610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  <w:t xml:space="preserve">     </w:t>
      </w:r>
      <w:r w:rsidR="00F87070">
        <w:rPr>
          <w:rFonts w:ascii="Arial" w:eastAsia="Arial" w:hAnsi="Arial" w:cs="Arial"/>
          <w:sz w:val="24"/>
          <w:szCs w:val="24"/>
          <w:lang w:val="it-IT"/>
        </w:rPr>
        <w:t>FORM</w:t>
      </w:r>
      <w:r w:rsidR="00F87070" w:rsidRPr="001D35F8">
        <w:rPr>
          <w:rFonts w:ascii="Arial" w:eastAsia="Arial" w:hAnsi="Arial" w:cs="Arial"/>
          <w:sz w:val="24"/>
          <w:szCs w:val="24"/>
          <w:lang w:val="it-IT"/>
        </w:rPr>
        <w:t>ATIVA</w:t>
      </w:r>
      <w:r w:rsidR="00986BE0">
        <w:rPr>
          <w:rFonts w:ascii="Arial" w:eastAsia="Arial" w:hAnsi="Arial" w:cs="Arial"/>
          <w:sz w:val="24"/>
          <w:szCs w:val="24"/>
          <w:lang w:val="it-IT"/>
        </w:rPr>
        <w:t xml:space="preserve"> 2019-22</w:t>
      </w:r>
    </w:p>
    <w:p w14:paraId="0C485ED4" w14:textId="0C6E64DE" w:rsidR="00156610" w:rsidRDefault="00156610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 w:rsidRPr="00156610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 w:rsidR="004674B6">
        <w:rPr>
          <w:rFonts w:ascii="Arial" w:eastAsia="Arial" w:hAnsi="Arial" w:cs="Arial"/>
          <w:sz w:val="24"/>
          <w:szCs w:val="24"/>
          <w:lang w:val="it-IT"/>
        </w:rPr>
        <w:t xml:space="preserve"> P.O.F. 2021-22</w:t>
      </w:r>
    </w:p>
    <w:p w14:paraId="724970A5" w14:textId="77777777" w:rsidR="009C235D" w:rsidRDefault="009C235D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9D49C2B" w14:textId="77777777" w:rsidR="009C235D" w:rsidRDefault="009C235D" w:rsidP="009C235D">
      <w:pPr>
        <w:spacing w:before="6"/>
        <w:jc w:val="both"/>
        <w:rPr>
          <w:rFonts w:ascii="Arial" w:eastAsia="Arial" w:hAnsi="Arial" w:cs="Arial"/>
          <w:b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2.   </w:t>
      </w:r>
      <w:r w:rsidR="001D35F8">
        <w:rPr>
          <w:rFonts w:ascii="Arial" w:eastAsia="Arial" w:hAnsi="Arial" w:cs="Arial"/>
          <w:sz w:val="24"/>
          <w:szCs w:val="24"/>
          <w:lang w:val="it-IT"/>
        </w:rPr>
        <w:t>Patto educativo di corresponsabilità:</w:t>
      </w:r>
      <w:r w:rsidR="001D4617">
        <w:rPr>
          <w:rFonts w:ascii="Arial" w:eastAsia="Arial" w:hAnsi="Arial" w:cs="Arial"/>
          <w:sz w:val="24"/>
          <w:szCs w:val="24"/>
          <w:lang w:val="it-IT"/>
        </w:rPr>
        <w:t xml:space="preserve"> da scaricare, compilare, firmare e restituire alla scuola </w:t>
      </w:r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>allegato</w:t>
      </w:r>
    </w:p>
    <w:p w14:paraId="21CBC181" w14:textId="127F8E7B" w:rsidR="00F87070" w:rsidRPr="009C235D" w:rsidRDefault="009C235D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it-IT"/>
        </w:rPr>
        <w:t xml:space="preserve">    </w:t>
      </w:r>
      <w:proofErr w:type="gramStart"/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>alla</w:t>
      </w:r>
      <w:proofErr w:type="gramEnd"/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 xml:space="preserve"> domanda di iscrizione</w:t>
      </w:r>
    </w:p>
    <w:p w14:paraId="3936E563" w14:textId="77777777" w:rsidR="009C235D" w:rsidRDefault="00F87070" w:rsidP="009C235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  <w:proofErr w:type="gramStart"/>
      <w:r>
        <w:rPr>
          <w:rFonts w:ascii="Arial" w:eastAsia="Arial" w:hAnsi="Arial" w:cs="Arial"/>
          <w:sz w:val="24"/>
          <w:szCs w:val="24"/>
          <w:lang w:val="it-IT"/>
        </w:rPr>
        <w:t xml:space="preserve">DOCUMENTAZIONE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Albo</w:t>
      </w:r>
      <w:proofErr w:type="gramEnd"/>
      <w:r>
        <w:rPr>
          <w:rFonts w:ascii="Arial" w:eastAsia="Arial" w:hAnsi="Arial" w:cs="Arial"/>
          <w:sz w:val="24"/>
          <w:szCs w:val="24"/>
          <w:lang w:val="it-IT"/>
        </w:rPr>
        <w:t xml:space="preserve"> della scuola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PATTO EDUCATIVO DI CORRESPONSABILIT</w:t>
      </w:r>
      <w:r w:rsidR="001D4617">
        <w:rPr>
          <w:rFonts w:ascii="Arial" w:eastAsia="Arial" w:hAnsi="Arial" w:cs="Arial"/>
          <w:sz w:val="24"/>
          <w:szCs w:val="24"/>
          <w:lang w:val="it-IT"/>
        </w:rPr>
        <w:t>À</w:t>
      </w:r>
    </w:p>
    <w:p w14:paraId="5AB31ACC" w14:textId="77777777" w:rsidR="009C235D" w:rsidRDefault="009C235D" w:rsidP="009C235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E8039CD" w14:textId="3B46A587" w:rsidR="009C235D" w:rsidRDefault="009C235D" w:rsidP="009C235D">
      <w:pPr>
        <w:spacing w:before="6"/>
        <w:jc w:val="both"/>
        <w:rPr>
          <w:rFonts w:ascii="Arial" w:eastAsia="Arial" w:hAnsi="Arial" w:cs="Arial"/>
          <w:b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3.   </w:t>
      </w:r>
      <w:r w:rsidR="00F87070">
        <w:rPr>
          <w:rFonts w:ascii="Arial" w:eastAsia="Arial" w:hAnsi="Arial" w:cs="Arial"/>
          <w:sz w:val="24"/>
          <w:szCs w:val="24"/>
          <w:lang w:val="it-IT"/>
        </w:rPr>
        <w:t>Patto di responsabilità reciproca:</w:t>
      </w:r>
      <w:r w:rsidR="001D4617">
        <w:rPr>
          <w:rFonts w:ascii="Arial" w:eastAsia="Arial" w:hAnsi="Arial" w:cs="Arial"/>
          <w:sz w:val="24"/>
          <w:szCs w:val="24"/>
          <w:lang w:val="it-IT"/>
        </w:rPr>
        <w:t xml:space="preserve"> da scaricare, compilare, firmare e restituire alla scuola </w:t>
      </w:r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>allegato</w:t>
      </w:r>
    </w:p>
    <w:p w14:paraId="5960ED71" w14:textId="58387FF1" w:rsidR="001D4617" w:rsidRPr="009C235D" w:rsidRDefault="009C235D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b/>
          <w:sz w:val="24"/>
          <w:szCs w:val="24"/>
          <w:lang w:val="it-IT"/>
        </w:rPr>
        <w:t xml:space="preserve">     </w:t>
      </w:r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proofErr w:type="gramStart"/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>alla</w:t>
      </w:r>
      <w:proofErr w:type="gramEnd"/>
      <w:r w:rsidR="001D4617" w:rsidRPr="001D4617">
        <w:rPr>
          <w:rFonts w:ascii="Arial" w:eastAsia="Arial" w:hAnsi="Arial" w:cs="Arial"/>
          <w:b/>
          <w:sz w:val="24"/>
          <w:szCs w:val="24"/>
          <w:lang w:val="it-IT"/>
        </w:rPr>
        <w:t xml:space="preserve"> domanda di iscrizione</w:t>
      </w:r>
      <w:r w:rsidR="001D4617">
        <w:rPr>
          <w:rFonts w:ascii="Arial" w:eastAsia="Arial" w:hAnsi="Arial" w:cs="Arial"/>
          <w:b/>
          <w:sz w:val="24"/>
          <w:szCs w:val="24"/>
          <w:lang w:val="it-IT"/>
        </w:rPr>
        <w:t xml:space="preserve">: senza questo documento l’iscrizione </w:t>
      </w:r>
      <w:r w:rsidR="00AA7E34">
        <w:rPr>
          <w:rFonts w:ascii="Arial" w:eastAsia="Arial" w:hAnsi="Arial" w:cs="Arial"/>
          <w:b/>
          <w:sz w:val="24"/>
          <w:szCs w:val="24"/>
          <w:lang w:val="it-IT"/>
        </w:rPr>
        <w:t>NON potrà essere accol</w:t>
      </w:r>
      <w:r w:rsidR="001D4617">
        <w:rPr>
          <w:rFonts w:ascii="Arial" w:eastAsia="Arial" w:hAnsi="Arial" w:cs="Arial"/>
          <w:b/>
          <w:sz w:val="24"/>
          <w:szCs w:val="24"/>
          <w:lang w:val="it-IT"/>
        </w:rPr>
        <w:t>ta</w:t>
      </w:r>
    </w:p>
    <w:p w14:paraId="33821AFE" w14:textId="2048FA1F" w:rsidR="001D4617" w:rsidRDefault="001D4617" w:rsidP="001D4617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     </w:t>
      </w:r>
      <w:r w:rsidR="009C235D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F87070" w:rsidRPr="001D4617">
        <w:rPr>
          <w:rFonts w:ascii="Arial" w:eastAsia="Arial" w:hAnsi="Arial" w:cs="Arial"/>
          <w:sz w:val="24"/>
          <w:szCs w:val="24"/>
          <w:lang w:val="it-IT"/>
        </w:rPr>
        <w:t xml:space="preserve">DOCUMENTAZIONE </w:t>
      </w:r>
      <w:proofErr w:type="gramStart"/>
      <w:r w:rsidR="00F87070" w:rsidRPr="001D4617">
        <w:rPr>
          <w:rFonts w:ascii="Arial" w:eastAsia="Arial" w:hAnsi="Arial" w:cs="Arial"/>
          <w:sz w:val="24"/>
          <w:szCs w:val="24"/>
          <w:lang w:val="it-IT"/>
        </w:rPr>
        <w:t xml:space="preserve">COVID </w:t>
      </w:r>
      <w:r w:rsidR="00F87070" w:rsidRPr="00F87070">
        <w:rPr>
          <w:lang w:val="it-IT"/>
        </w:rPr>
        <w:sym w:font="Wingdings" w:char="F0E8"/>
      </w:r>
      <w:r w:rsidR="00F87070" w:rsidRPr="001D4617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1D4617">
        <w:rPr>
          <w:rFonts w:ascii="Arial" w:eastAsia="Arial" w:hAnsi="Arial" w:cs="Arial"/>
          <w:sz w:val="24"/>
          <w:szCs w:val="24"/>
          <w:lang w:val="it-IT"/>
        </w:rPr>
        <w:t>Documentazione</w:t>
      </w:r>
      <w:proofErr w:type="gramEnd"/>
      <w:r w:rsidRPr="001D4617">
        <w:rPr>
          <w:rFonts w:ascii="Arial" w:eastAsia="Arial" w:hAnsi="Arial" w:cs="Arial"/>
          <w:sz w:val="24"/>
          <w:szCs w:val="24"/>
          <w:lang w:val="it-IT"/>
        </w:rPr>
        <w:t xml:space="preserve"> per genitori </w:t>
      </w:r>
      <w:r w:rsidRPr="001D4617">
        <w:rPr>
          <w:lang w:val="it-IT"/>
        </w:rPr>
        <w:sym w:font="Wingdings" w:char="F0E8"/>
      </w:r>
      <w:r w:rsidRPr="001D4617">
        <w:rPr>
          <w:rFonts w:ascii="Arial" w:eastAsia="Arial" w:hAnsi="Arial" w:cs="Arial"/>
          <w:sz w:val="24"/>
          <w:szCs w:val="24"/>
          <w:lang w:val="it-IT"/>
        </w:rPr>
        <w:t xml:space="preserve"> PATTO DI RESPONSABILITÀ</w:t>
      </w:r>
    </w:p>
    <w:p w14:paraId="44F1147C" w14:textId="77777777" w:rsidR="009C235D" w:rsidRDefault="001D4617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D4617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      </w:t>
      </w:r>
      <w:r>
        <w:rPr>
          <w:rFonts w:ascii="Arial" w:eastAsia="Arial" w:hAnsi="Arial" w:cs="Arial"/>
          <w:sz w:val="24"/>
          <w:szCs w:val="24"/>
          <w:lang w:val="it-IT"/>
        </w:rPr>
        <w:tab/>
        <w:t xml:space="preserve"> </w:t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</w:r>
      <w:r>
        <w:rPr>
          <w:rFonts w:ascii="Arial" w:eastAsia="Arial" w:hAnsi="Arial" w:cs="Arial"/>
          <w:sz w:val="24"/>
          <w:szCs w:val="24"/>
          <w:lang w:val="it-IT"/>
        </w:rPr>
        <w:tab/>
        <w:t xml:space="preserve">   </w:t>
      </w:r>
      <w:r w:rsidRPr="001D4617">
        <w:rPr>
          <w:rFonts w:ascii="Arial" w:eastAsia="Arial" w:hAnsi="Arial" w:cs="Arial"/>
          <w:sz w:val="24"/>
          <w:szCs w:val="24"/>
          <w:lang w:val="it-IT"/>
        </w:rPr>
        <w:t>RECIPROCA</w:t>
      </w:r>
    </w:p>
    <w:p w14:paraId="29EBF546" w14:textId="77777777" w:rsidR="009C235D" w:rsidRDefault="009C235D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6E459208" w14:textId="527222CF" w:rsidR="001D4617" w:rsidRPr="001D4617" w:rsidRDefault="009C235D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4.   </w:t>
      </w:r>
      <w:r w:rsidR="001D4617">
        <w:rPr>
          <w:rFonts w:ascii="Arial" w:eastAsia="Arial" w:hAnsi="Arial" w:cs="Arial"/>
          <w:sz w:val="24"/>
          <w:szCs w:val="24"/>
          <w:lang w:val="it-IT"/>
        </w:rPr>
        <w:t>Regolamento interno della scuola:</w:t>
      </w:r>
    </w:p>
    <w:p w14:paraId="581FD9B4" w14:textId="77777777" w:rsidR="009C235D" w:rsidRDefault="001D4617" w:rsidP="009C235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  <w:proofErr w:type="gramStart"/>
      <w:r>
        <w:rPr>
          <w:rFonts w:ascii="Arial" w:eastAsia="Arial" w:hAnsi="Arial" w:cs="Arial"/>
          <w:sz w:val="24"/>
          <w:szCs w:val="24"/>
          <w:lang w:val="it-IT"/>
        </w:rPr>
        <w:t xml:space="preserve">DOCUMENTAZIONE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Albo</w:t>
      </w:r>
      <w:proofErr w:type="gramEnd"/>
      <w:r>
        <w:rPr>
          <w:rFonts w:ascii="Arial" w:eastAsia="Arial" w:hAnsi="Arial" w:cs="Arial"/>
          <w:sz w:val="24"/>
          <w:szCs w:val="24"/>
          <w:lang w:val="it-IT"/>
        </w:rPr>
        <w:t xml:space="preserve"> della scuola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REGOLAMENTO INTERNO 2020</w:t>
      </w:r>
    </w:p>
    <w:p w14:paraId="7DAB2A61" w14:textId="77777777" w:rsidR="009C235D" w:rsidRDefault="009C235D" w:rsidP="009C235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9B80EE9" w14:textId="666AE75F" w:rsidR="001D4617" w:rsidRPr="001D4617" w:rsidRDefault="009C235D" w:rsidP="009C235D">
      <w:pPr>
        <w:spacing w:before="6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5.   </w:t>
      </w:r>
      <w:r w:rsidR="001D4617">
        <w:rPr>
          <w:rFonts w:ascii="Arial" w:eastAsia="Arial" w:hAnsi="Arial" w:cs="Arial"/>
          <w:sz w:val="24"/>
          <w:szCs w:val="24"/>
          <w:lang w:val="it-IT"/>
        </w:rPr>
        <w:t>Informativa sul trattamento dei dati personali:</w:t>
      </w:r>
    </w:p>
    <w:p w14:paraId="6D7F59EC" w14:textId="2F5E4171" w:rsidR="001D35F8" w:rsidRDefault="001D4617" w:rsidP="0096254B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  <w:proofErr w:type="gramStart"/>
      <w:r>
        <w:rPr>
          <w:rFonts w:ascii="Arial" w:eastAsia="Arial" w:hAnsi="Arial" w:cs="Arial"/>
          <w:sz w:val="24"/>
          <w:szCs w:val="24"/>
          <w:lang w:val="it-IT"/>
        </w:rPr>
        <w:t xml:space="preserve">DOCUMENTAZIONE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Albo</w:t>
      </w:r>
      <w:proofErr w:type="gramEnd"/>
      <w:r>
        <w:rPr>
          <w:rFonts w:ascii="Arial" w:eastAsia="Arial" w:hAnsi="Arial" w:cs="Arial"/>
          <w:sz w:val="24"/>
          <w:szCs w:val="24"/>
          <w:lang w:val="it-IT"/>
        </w:rPr>
        <w:t xml:space="preserve"> della scuola </w:t>
      </w:r>
      <w:r w:rsidRPr="001D35F8">
        <w:rPr>
          <w:rFonts w:ascii="Arial" w:eastAsia="Arial" w:hAnsi="Arial" w:cs="Arial"/>
          <w:sz w:val="24"/>
          <w:szCs w:val="24"/>
          <w:lang w:val="it-IT"/>
        </w:rPr>
        <w:sym w:font="Wingdings" w:char="F0E8"/>
      </w:r>
      <w:r>
        <w:rPr>
          <w:rFonts w:ascii="Arial" w:eastAsia="Arial" w:hAnsi="Arial" w:cs="Arial"/>
          <w:sz w:val="24"/>
          <w:szCs w:val="24"/>
          <w:lang w:val="it-IT"/>
        </w:rPr>
        <w:t xml:space="preserve"> INFORMATIVA AI GENITORI</w:t>
      </w:r>
    </w:p>
    <w:p w14:paraId="15CD309D" w14:textId="77777777" w:rsidR="009D76D6" w:rsidRDefault="009D76D6" w:rsidP="0096254B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09A78476" w14:textId="77777777" w:rsidR="009D76D6" w:rsidRDefault="009D76D6" w:rsidP="0096254B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27D23876" w14:textId="77777777" w:rsidR="004310D3" w:rsidRDefault="004310D3" w:rsidP="009D76D6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</w:p>
    <w:p w14:paraId="46CCDAF0" w14:textId="7D1D32F4" w:rsidR="004310D3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A04A6D">
        <w:rPr>
          <w:rFonts w:ascii="Arial" w:eastAsia="Arial" w:hAnsi="Arial" w:cs="Arial"/>
          <w:sz w:val="24"/>
          <w:szCs w:val="24"/>
          <w:lang w:val="it-IT"/>
        </w:rPr>
        <w:t>Alla pagina successiva una comunicazione su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iscrizioni e </w:t>
      </w:r>
      <w:proofErr w:type="gramStart"/>
      <w:r>
        <w:rPr>
          <w:rFonts w:ascii="Arial" w:eastAsia="Arial" w:hAnsi="Arial" w:cs="Arial"/>
          <w:sz w:val="24"/>
          <w:szCs w:val="24"/>
          <w:lang w:val="it-IT"/>
        </w:rPr>
        <w:t>rette  DA</w:t>
      </w:r>
      <w:proofErr w:type="gramEnd"/>
      <w:r>
        <w:rPr>
          <w:rFonts w:ascii="Arial" w:eastAsia="Arial" w:hAnsi="Arial" w:cs="Arial"/>
          <w:sz w:val="24"/>
          <w:szCs w:val="24"/>
          <w:lang w:val="it-IT"/>
        </w:rPr>
        <w:t xml:space="preserve"> CONSERVARE</w:t>
      </w:r>
    </w:p>
    <w:p w14:paraId="4B2FF3D2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10E3036A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7006C2DC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49B5008C" w14:textId="77777777" w:rsidR="00A04A6D" w:rsidRPr="009D76D6" w:rsidRDefault="00A04A6D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r w:rsidRPr="009D76D6">
        <w:rPr>
          <w:rFonts w:ascii="Arial" w:eastAsia="Arial" w:hAnsi="Arial" w:cs="Arial"/>
          <w:sz w:val="28"/>
          <w:szCs w:val="28"/>
          <w:lang w:val="it-IT"/>
        </w:rPr>
        <w:t xml:space="preserve">Per ulteriori informazioni </w:t>
      </w:r>
    </w:p>
    <w:p w14:paraId="443B7C7D" w14:textId="77777777" w:rsidR="009A7AF4" w:rsidRDefault="00A04A6D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proofErr w:type="gramStart"/>
      <w:r w:rsidRPr="009D76D6">
        <w:rPr>
          <w:rFonts w:ascii="Arial" w:eastAsia="Arial" w:hAnsi="Arial" w:cs="Arial"/>
          <w:sz w:val="28"/>
          <w:szCs w:val="28"/>
          <w:lang w:val="it-IT"/>
        </w:rPr>
        <w:t>si</w:t>
      </w:r>
      <w:proofErr w:type="gramEnd"/>
      <w:r w:rsidRPr="009D76D6">
        <w:rPr>
          <w:rFonts w:ascii="Arial" w:eastAsia="Arial" w:hAnsi="Arial" w:cs="Arial"/>
          <w:sz w:val="28"/>
          <w:szCs w:val="28"/>
          <w:lang w:val="it-IT"/>
        </w:rPr>
        <w:t xml:space="preserve"> può contattare la segreteria </w:t>
      </w:r>
    </w:p>
    <w:p w14:paraId="3FE2E974" w14:textId="5B643D55" w:rsidR="00A04A6D" w:rsidRDefault="00A04A6D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proofErr w:type="gramStart"/>
      <w:r w:rsidRPr="009D76D6">
        <w:rPr>
          <w:rFonts w:ascii="Arial" w:eastAsia="Arial" w:hAnsi="Arial" w:cs="Arial"/>
          <w:sz w:val="28"/>
          <w:szCs w:val="28"/>
          <w:lang w:val="it-IT"/>
        </w:rPr>
        <w:t>al</w:t>
      </w:r>
      <w:proofErr w:type="gramEnd"/>
      <w:r w:rsidRPr="009D76D6">
        <w:rPr>
          <w:rFonts w:ascii="Arial" w:eastAsia="Arial" w:hAnsi="Arial" w:cs="Arial"/>
          <w:sz w:val="28"/>
          <w:szCs w:val="28"/>
          <w:lang w:val="it-IT"/>
        </w:rPr>
        <w:t xml:space="preserve"> n. 045 </w:t>
      </w:r>
      <w:r w:rsidR="009A7AF4">
        <w:rPr>
          <w:rFonts w:ascii="Arial" w:eastAsia="Arial" w:hAnsi="Arial" w:cs="Arial"/>
          <w:sz w:val="28"/>
          <w:szCs w:val="28"/>
          <w:lang w:val="it-IT"/>
        </w:rPr>
        <w:t xml:space="preserve"> </w:t>
      </w:r>
      <w:r w:rsidRPr="009D76D6">
        <w:rPr>
          <w:rFonts w:ascii="Arial" w:eastAsia="Arial" w:hAnsi="Arial" w:cs="Arial"/>
          <w:sz w:val="28"/>
          <w:szCs w:val="28"/>
          <w:lang w:val="it-IT"/>
        </w:rPr>
        <w:t>51</w:t>
      </w:r>
      <w:r w:rsidR="009A7AF4">
        <w:rPr>
          <w:rFonts w:ascii="Arial" w:eastAsia="Arial" w:hAnsi="Arial" w:cs="Arial"/>
          <w:sz w:val="28"/>
          <w:szCs w:val="28"/>
          <w:lang w:val="it-IT"/>
        </w:rPr>
        <w:t xml:space="preserve"> </w:t>
      </w:r>
      <w:r w:rsidRPr="009D76D6">
        <w:rPr>
          <w:rFonts w:ascii="Arial" w:eastAsia="Arial" w:hAnsi="Arial" w:cs="Arial"/>
          <w:sz w:val="28"/>
          <w:szCs w:val="28"/>
          <w:lang w:val="it-IT"/>
        </w:rPr>
        <w:t>21</w:t>
      </w:r>
      <w:r w:rsidR="009A7AF4">
        <w:rPr>
          <w:rFonts w:ascii="Arial" w:eastAsia="Arial" w:hAnsi="Arial" w:cs="Arial"/>
          <w:sz w:val="28"/>
          <w:szCs w:val="28"/>
          <w:lang w:val="it-IT"/>
        </w:rPr>
        <w:t xml:space="preserve"> </w:t>
      </w:r>
      <w:r w:rsidRPr="009D76D6">
        <w:rPr>
          <w:rFonts w:ascii="Arial" w:eastAsia="Arial" w:hAnsi="Arial" w:cs="Arial"/>
          <w:sz w:val="28"/>
          <w:szCs w:val="28"/>
          <w:lang w:val="it-IT"/>
        </w:rPr>
        <w:t>94</w:t>
      </w:r>
    </w:p>
    <w:p w14:paraId="02204CCD" w14:textId="2C2F1822" w:rsidR="004674B6" w:rsidRPr="009D76D6" w:rsidRDefault="004674B6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r>
        <w:rPr>
          <w:rFonts w:ascii="Arial" w:eastAsia="Arial" w:hAnsi="Arial" w:cs="Arial"/>
          <w:sz w:val="28"/>
          <w:szCs w:val="28"/>
          <w:lang w:val="it-IT"/>
        </w:rPr>
        <w:t>o al 351 7877042</w:t>
      </w:r>
    </w:p>
    <w:p w14:paraId="7F22E4DF" w14:textId="77777777" w:rsidR="00A04A6D" w:rsidRPr="009D76D6" w:rsidRDefault="00A04A6D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proofErr w:type="gramStart"/>
      <w:r w:rsidRPr="009D76D6">
        <w:rPr>
          <w:rFonts w:ascii="Arial" w:eastAsia="Arial" w:hAnsi="Arial" w:cs="Arial"/>
          <w:sz w:val="28"/>
          <w:szCs w:val="28"/>
          <w:lang w:val="it-IT"/>
        </w:rPr>
        <w:t>nei</w:t>
      </w:r>
      <w:proofErr w:type="gramEnd"/>
      <w:r w:rsidRPr="009D76D6">
        <w:rPr>
          <w:rFonts w:ascii="Arial" w:eastAsia="Arial" w:hAnsi="Arial" w:cs="Arial"/>
          <w:sz w:val="28"/>
          <w:szCs w:val="28"/>
          <w:lang w:val="it-IT"/>
        </w:rPr>
        <w:t xml:space="preserve"> giorni di Lunedì, Martedì, Giovedì e Venerdì </w:t>
      </w:r>
    </w:p>
    <w:p w14:paraId="78B34821" w14:textId="77777777" w:rsidR="00A04A6D" w:rsidRDefault="00A04A6D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proofErr w:type="gramStart"/>
      <w:r w:rsidRPr="009D76D6">
        <w:rPr>
          <w:rFonts w:ascii="Arial" w:eastAsia="Arial" w:hAnsi="Arial" w:cs="Arial"/>
          <w:sz w:val="28"/>
          <w:szCs w:val="28"/>
          <w:lang w:val="it-IT"/>
        </w:rPr>
        <w:t>dalle</w:t>
      </w:r>
      <w:proofErr w:type="gramEnd"/>
      <w:r w:rsidRPr="009D76D6">
        <w:rPr>
          <w:rFonts w:ascii="Arial" w:eastAsia="Arial" w:hAnsi="Arial" w:cs="Arial"/>
          <w:sz w:val="28"/>
          <w:szCs w:val="28"/>
          <w:lang w:val="it-IT"/>
        </w:rPr>
        <w:t xml:space="preserve"> ore 9.00 alle ore 10.00</w:t>
      </w:r>
    </w:p>
    <w:p w14:paraId="157AF80B" w14:textId="0363034A" w:rsidR="0076009B" w:rsidRDefault="0076009B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proofErr w:type="gramStart"/>
      <w:r>
        <w:rPr>
          <w:rFonts w:ascii="Arial" w:eastAsia="Arial" w:hAnsi="Arial" w:cs="Arial"/>
          <w:sz w:val="28"/>
          <w:szCs w:val="28"/>
          <w:lang w:val="it-IT"/>
        </w:rPr>
        <w:t>o</w:t>
      </w:r>
      <w:proofErr w:type="gramEnd"/>
      <w:r>
        <w:rPr>
          <w:rFonts w:ascii="Arial" w:eastAsia="Arial" w:hAnsi="Arial" w:cs="Arial"/>
          <w:sz w:val="28"/>
          <w:szCs w:val="28"/>
          <w:lang w:val="it-IT"/>
        </w:rPr>
        <w:t xml:space="preserve"> inviare una mail all’indirizzo</w:t>
      </w:r>
    </w:p>
    <w:p w14:paraId="78342457" w14:textId="575DCAD7" w:rsidR="0076009B" w:rsidRDefault="009A7AF4" w:rsidP="00A04A6D">
      <w:pPr>
        <w:spacing w:before="6"/>
        <w:ind w:left="360"/>
        <w:jc w:val="center"/>
        <w:rPr>
          <w:rFonts w:ascii="Arial" w:eastAsia="Arial" w:hAnsi="Arial" w:cs="Arial"/>
          <w:sz w:val="28"/>
          <w:szCs w:val="28"/>
          <w:lang w:val="it-IT"/>
        </w:rPr>
      </w:pPr>
      <w:r>
        <w:rPr>
          <w:rFonts w:ascii="Arial" w:eastAsia="Arial" w:hAnsi="Arial" w:cs="Arial"/>
          <w:sz w:val="28"/>
          <w:szCs w:val="28"/>
          <w:lang w:val="it-IT"/>
        </w:rPr>
        <w:t>santamariainfanzia@gmail.com</w:t>
      </w:r>
    </w:p>
    <w:p w14:paraId="09A99490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6438B778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6EE3681C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251DDB22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056C5CA1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292A4596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5BC4EB4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1284C82E" w14:textId="77777777" w:rsidR="00015E12" w:rsidRDefault="00015E12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0B004031" w14:textId="77777777" w:rsidR="00015E12" w:rsidRDefault="00015E12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774E4418" w14:textId="496A2C1D" w:rsidR="00A04A6D" w:rsidRPr="00015E12" w:rsidRDefault="00015E12" w:rsidP="00015E12">
      <w:pPr>
        <w:spacing w:before="6"/>
        <w:ind w:left="360"/>
        <w:jc w:val="right"/>
        <w:rPr>
          <w:rFonts w:ascii="Arial" w:eastAsia="Arial" w:hAnsi="Arial" w:cs="Arial"/>
          <w:b/>
          <w:sz w:val="32"/>
          <w:szCs w:val="32"/>
          <w:lang w:val="it-IT"/>
        </w:rPr>
      </w:pPr>
      <w:r>
        <w:rPr>
          <w:rFonts w:ascii="Arial" w:eastAsia="Arial" w:hAnsi="Arial" w:cs="Arial"/>
          <w:b/>
          <w:sz w:val="32"/>
          <w:szCs w:val="32"/>
          <w:lang w:val="it-IT"/>
        </w:rPr>
        <w:t>ALLEGATO N. 2</w:t>
      </w:r>
    </w:p>
    <w:p w14:paraId="41B7C8C5" w14:textId="544895AD" w:rsidR="00A04A6D" w:rsidRDefault="00936D42" w:rsidP="00A04A6D">
      <w:pPr>
        <w:rPr>
          <w:rFonts w:ascii="Arial" w:hAnsi="Arial"/>
          <w:lang w:val="it-IT"/>
        </w:rPr>
      </w:pPr>
      <w:r w:rsidRPr="004B3CF9">
        <w:rPr>
          <w:rFonts w:ascii="Comic Sans MS" w:hAnsi="Comic Sans MS" w:cs="Comic Sans MS"/>
          <w:noProof/>
          <w:color w:val="00B050"/>
          <w:sz w:val="72"/>
          <w:szCs w:val="72"/>
          <w:lang w:val="it-IT" w:eastAsia="it-IT"/>
        </w:rPr>
        <w:drawing>
          <wp:anchor distT="0" distB="0" distL="114300" distR="114300" simplePos="0" relativeHeight="251714560" behindDoc="1" locked="0" layoutInCell="1" allowOverlap="1" wp14:anchorId="69B7431C" wp14:editId="332DDC4B">
            <wp:simplePos x="0" y="0"/>
            <wp:positionH relativeFrom="margin">
              <wp:posOffset>807085</wp:posOffset>
            </wp:positionH>
            <wp:positionV relativeFrom="paragraph">
              <wp:posOffset>32385</wp:posOffset>
            </wp:positionV>
            <wp:extent cx="692785" cy="691770"/>
            <wp:effectExtent l="0" t="0" r="0" b="0"/>
            <wp:wrapNone/>
            <wp:docPr id="18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47C48" w14:textId="2CF87FB9" w:rsidR="00A04A6D" w:rsidRPr="001E2E65" w:rsidRDefault="00A04A6D" w:rsidP="00A04A6D">
      <w:pPr>
        <w:jc w:val="center"/>
        <w:rPr>
          <w:b/>
          <w:bCs/>
          <w:sz w:val="32"/>
          <w:szCs w:val="32"/>
          <w:lang w:val="it-IT"/>
        </w:rPr>
      </w:pPr>
      <w:r w:rsidRPr="001E2E65">
        <w:rPr>
          <w:b/>
          <w:bCs/>
          <w:sz w:val="32"/>
          <w:szCs w:val="32"/>
          <w:lang w:val="it-IT"/>
        </w:rPr>
        <w:t>SCUOLA DELL’INFANZIA</w:t>
      </w:r>
    </w:p>
    <w:p w14:paraId="2110B5D8" w14:textId="096D5366" w:rsidR="00A04A6D" w:rsidRDefault="00A04A6D" w:rsidP="00A04A6D">
      <w:pPr>
        <w:jc w:val="center"/>
        <w:rPr>
          <w:b/>
          <w:bCs/>
          <w:lang w:val="it-IT"/>
        </w:rPr>
      </w:pPr>
      <w:r>
        <w:rPr>
          <w:b/>
          <w:bCs/>
          <w:sz w:val="28"/>
          <w:szCs w:val="28"/>
          <w:lang w:val="it-IT"/>
        </w:rPr>
        <w:t xml:space="preserve">“S. MARIA </w:t>
      </w:r>
      <w:r w:rsidRPr="001E2E65">
        <w:rPr>
          <w:b/>
          <w:bCs/>
          <w:sz w:val="28"/>
          <w:szCs w:val="28"/>
          <w:lang w:val="it-IT"/>
        </w:rPr>
        <w:t>ANNUNCIATA”</w:t>
      </w:r>
    </w:p>
    <w:p w14:paraId="191CD139" w14:textId="28889649" w:rsidR="00A04A6D" w:rsidRPr="007C0690" w:rsidRDefault="00A04A6D" w:rsidP="00A04A6D">
      <w:pPr>
        <w:jc w:val="center"/>
        <w:rPr>
          <w:b/>
          <w:bCs/>
          <w:sz w:val="28"/>
          <w:szCs w:val="28"/>
          <w:lang w:val="it-IT"/>
        </w:rPr>
      </w:pPr>
      <w:r w:rsidRPr="001E2E65">
        <w:rPr>
          <w:b/>
          <w:bCs/>
          <w:lang w:val="it-IT"/>
        </w:rPr>
        <w:t>CASTEL D'AZZANO</w:t>
      </w:r>
    </w:p>
    <w:p w14:paraId="429E01B6" w14:textId="77777777" w:rsidR="00A04A6D" w:rsidRPr="00A04A6D" w:rsidRDefault="00A04A6D" w:rsidP="00A04A6D">
      <w:pPr>
        <w:rPr>
          <w:rFonts w:ascii="Arial" w:hAnsi="Arial"/>
          <w:lang w:val="it-IT"/>
        </w:rPr>
      </w:pPr>
    </w:p>
    <w:p w14:paraId="16FC1FF1" w14:textId="77777777" w:rsidR="00A04A6D" w:rsidRDefault="00A04A6D" w:rsidP="00A04A6D">
      <w:pPr>
        <w:spacing w:before="6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E662F0C" w14:textId="2EDF9281" w:rsidR="00AB3FC1" w:rsidRPr="003A6055" w:rsidRDefault="00A04A6D" w:rsidP="00AB3FC1">
      <w:pPr>
        <w:spacing w:line="360" w:lineRule="auto"/>
        <w:jc w:val="both"/>
        <w:rPr>
          <w:sz w:val="24"/>
          <w:szCs w:val="24"/>
        </w:rPr>
      </w:pPr>
      <w:r w:rsidRPr="00A04A6D">
        <w:rPr>
          <w:sz w:val="24"/>
          <w:szCs w:val="24"/>
          <w:lang w:val="it-IT"/>
        </w:rPr>
        <w:t xml:space="preserve">                                                                                                                </w:t>
      </w:r>
      <w:r w:rsidR="00AB3FC1">
        <w:rPr>
          <w:sz w:val="24"/>
          <w:szCs w:val="24"/>
          <w:lang w:val="it-IT"/>
        </w:rPr>
        <w:t xml:space="preserve">                    </w:t>
      </w:r>
      <w:r w:rsidRPr="00A04A6D">
        <w:rPr>
          <w:sz w:val="24"/>
          <w:szCs w:val="24"/>
          <w:lang w:val="it-IT"/>
        </w:rPr>
        <w:t xml:space="preserve"> </w:t>
      </w:r>
      <w:r w:rsidR="00AB3FC1">
        <w:rPr>
          <w:sz w:val="24"/>
          <w:szCs w:val="24"/>
        </w:rPr>
        <w:t xml:space="preserve">Castel </w:t>
      </w:r>
      <w:proofErr w:type="spellStart"/>
      <w:r w:rsidR="00AB3FC1">
        <w:rPr>
          <w:sz w:val="24"/>
          <w:szCs w:val="24"/>
        </w:rPr>
        <w:t>d'Azzano</w:t>
      </w:r>
      <w:proofErr w:type="spellEnd"/>
      <w:r w:rsidR="00AB3FC1">
        <w:rPr>
          <w:sz w:val="24"/>
          <w:szCs w:val="24"/>
        </w:rPr>
        <w:t>, 29/11/2021</w:t>
      </w:r>
    </w:p>
    <w:p w14:paraId="7127BD3E" w14:textId="77777777" w:rsidR="00AB3FC1" w:rsidRDefault="00AB3FC1" w:rsidP="00AB3FC1">
      <w:pPr>
        <w:rPr>
          <w:sz w:val="24"/>
          <w:szCs w:val="24"/>
        </w:rPr>
      </w:pPr>
    </w:p>
    <w:p w14:paraId="1C93E438" w14:textId="77777777" w:rsidR="00AB3FC1" w:rsidRPr="003A6055" w:rsidRDefault="00AB3FC1" w:rsidP="00AB3FC1">
      <w:pPr>
        <w:jc w:val="center"/>
        <w:rPr>
          <w:sz w:val="24"/>
          <w:szCs w:val="24"/>
        </w:rPr>
      </w:pPr>
      <w:r w:rsidRPr="003A6055">
        <w:rPr>
          <w:sz w:val="24"/>
          <w:szCs w:val="24"/>
        </w:rPr>
        <w:t xml:space="preserve">A </w:t>
      </w:r>
      <w:proofErr w:type="spellStart"/>
      <w:r w:rsidRPr="003A6055">
        <w:rPr>
          <w:sz w:val="24"/>
          <w:szCs w:val="24"/>
        </w:rPr>
        <w:t>tutti</w:t>
      </w:r>
      <w:proofErr w:type="spellEnd"/>
      <w:r w:rsidRPr="003A6055">
        <w:rPr>
          <w:sz w:val="24"/>
          <w:szCs w:val="24"/>
        </w:rPr>
        <w:t xml:space="preserve"> </w:t>
      </w:r>
      <w:proofErr w:type="spellStart"/>
      <w:r w:rsidRPr="003A6055">
        <w:rPr>
          <w:sz w:val="24"/>
          <w:szCs w:val="24"/>
        </w:rPr>
        <w:t>i</w:t>
      </w:r>
      <w:proofErr w:type="spellEnd"/>
      <w:r w:rsidRPr="003A6055">
        <w:rPr>
          <w:sz w:val="24"/>
          <w:szCs w:val="24"/>
        </w:rPr>
        <w:t xml:space="preserve"> </w:t>
      </w:r>
      <w:proofErr w:type="spellStart"/>
      <w:r w:rsidRPr="003A6055">
        <w:rPr>
          <w:sz w:val="24"/>
          <w:szCs w:val="24"/>
        </w:rPr>
        <w:t>genitori</w:t>
      </w:r>
      <w:proofErr w:type="spellEnd"/>
    </w:p>
    <w:p w14:paraId="70A6F303" w14:textId="77777777" w:rsidR="00AB3FC1" w:rsidRDefault="00AB3FC1" w:rsidP="00AB3FC1">
      <w:pPr>
        <w:overflowPunct w:val="0"/>
        <w:autoSpaceDE w:val="0"/>
        <w:autoSpaceDN w:val="0"/>
        <w:adjustRightInd w:val="0"/>
        <w:jc w:val="both"/>
        <w:textAlignment w:val="baseline"/>
      </w:pPr>
    </w:p>
    <w:p w14:paraId="4FC59C8C" w14:textId="77777777" w:rsidR="00AB3FC1" w:rsidRDefault="00AB3FC1" w:rsidP="00AB3FC1">
      <w:p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La quota di </w:t>
      </w:r>
      <w:proofErr w:type="spellStart"/>
      <w:r>
        <w:t>iscrizione</w:t>
      </w:r>
      <w:proofErr w:type="spellEnd"/>
      <w:r>
        <w:t xml:space="preserve"> e la </w:t>
      </w:r>
      <w:proofErr w:type="spellStart"/>
      <w:r>
        <w:t>retta</w:t>
      </w:r>
      <w:proofErr w:type="spellEnd"/>
      <w:r>
        <w:t xml:space="preserve"> per </w:t>
      </w:r>
      <w:proofErr w:type="spellStart"/>
      <w:r>
        <w:t>l’anno</w:t>
      </w:r>
      <w:proofErr w:type="spellEnd"/>
      <w:r>
        <w:t xml:space="preserve"> </w:t>
      </w:r>
      <w:proofErr w:type="spellStart"/>
      <w:r>
        <w:t>scolastico</w:t>
      </w:r>
      <w:proofErr w:type="spellEnd"/>
      <w:r>
        <w:t xml:space="preserve"> 2022/2023 </w:t>
      </w:r>
      <w:proofErr w:type="spellStart"/>
      <w:r>
        <w:t>sono</w:t>
      </w:r>
      <w:proofErr w:type="spellEnd"/>
      <w:r>
        <w:t xml:space="preserve"> state deliberate dal </w:t>
      </w:r>
      <w:proofErr w:type="spellStart"/>
      <w:r>
        <w:t>Comitato</w:t>
      </w:r>
      <w:proofErr w:type="spellEnd"/>
      <w:r>
        <w:t xml:space="preserve"> di </w:t>
      </w:r>
      <w:proofErr w:type="spellStart"/>
      <w:r>
        <w:t>gestione</w:t>
      </w:r>
      <w:proofErr w:type="spellEnd"/>
      <w:r>
        <w:t xml:space="preserve"> come di </w:t>
      </w:r>
      <w:proofErr w:type="spellStart"/>
      <w:r>
        <w:t>seguito</w:t>
      </w:r>
      <w:proofErr w:type="spellEnd"/>
      <w:r>
        <w:t xml:space="preserve"> e </w:t>
      </w:r>
      <w:proofErr w:type="spellStart"/>
      <w:r>
        <w:t>andranno</w:t>
      </w:r>
      <w:proofErr w:type="spellEnd"/>
      <w:r>
        <w:t xml:space="preserve"> in </w:t>
      </w:r>
      <w:proofErr w:type="spellStart"/>
      <w:r>
        <w:t>vigore</w:t>
      </w:r>
      <w:proofErr w:type="spellEnd"/>
      <w:r>
        <w:t xml:space="preserve"> da </w:t>
      </w:r>
      <w:proofErr w:type="spellStart"/>
      <w:r>
        <w:t>settembre</w:t>
      </w:r>
      <w:proofErr w:type="spellEnd"/>
      <w:r>
        <w:t xml:space="preserve"> 2022:</w:t>
      </w:r>
    </w:p>
    <w:p w14:paraId="6B137468" w14:textId="77777777" w:rsidR="00AB3FC1" w:rsidRPr="00E25E0F" w:rsidRDefault="00AB3FC1" w:rsidP="00AB3FC1">
      <w:pPr>
        <w:widowControl/>
        <w:numPr>
          <w:ilvl w:val="0"/>
          <w:numId w:val="4"/>
        </w:num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quota di </w:t>
      </w:r>
      <w:proofErr w:type="spellStart"/>
      <w:r>
        <w:rPr>
          <w:sz w:val="24"/>
          <w:szCs w:val="24"/>
        </w:rPr>
        <w:t>iscrizione</w:t>
      </w:r>
      <w:proofErr w:type="spellEnd"/>
      <w:r>
        <w:rPr>
          <w:sz w:val="24"/>
          <w:szCs w:val="24"/>
        </w:rPr>
        <w:t>: € 100</w:t>
      </w:r>
      <w:r w:rsidRPr="00E25E0F">
        <w:rPr>
          <w:sz w:val="24"/>
          <w:szCs w:val="24"/>
        </w:rPr>
        <w:t xml:space="preserve">,00 da </w:t>
      </w:r>
      <w:proofErr w:type="spellStart"/>
      <w:r>
        <w:rPr>
          <w:sz w:val="24"/>
          <w:szCs w:val="24"/>
        </w:rPr>
        <w:t>allegare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domanda</w:t>
      </w:r>
      <w:proofErr w:type="spellEnd"/>
      <w:r>
        <w:rPr>
          <w:sz w:val="24"/>
          <w:szCs w:val="24"/>
        </w:rPr>
        <w:t xml:space="preserve"> di </w:t>
      </w:r>
      <w:proofErr w:type="spellStart"/>
      <w:r w:rsidRPr="00E25E0F">
        <w:rPr>
          <w:sz w:val="24"/>
          <w:szCs w:val="24"/>
        </w:rPr>
        <w:t>iscrizione</w:t>
      </w:r>
      <w:proofErr w:type="spellEnd"/>
      <w:r>
        <w:rPr>
          <w:sz w:val="24"/>
          <w:szCs w:val="24"/>
        </w:rPr>
        <w:t>,</w:t>
      </w:r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comprensiva</w:t>
      </w:r>
      <w:proofErr w:type="spellEnd"/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della</w:t>
      </w:r>
      <w:proofErr w:type="spellEnd"/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copertura</w:t>
      </w:r>
      <w:proofErr w:type="spellEnd"/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assicurativ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spese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cancelleria</w:t>
      </w:r>
      <w:proofErr w:type="spellEnd"/>
      <w:r>
        <w:rPr>
          <w:sz w:val="24"/>
          <w:szCs w:val="24"/>
        </w:rPr>
        <w:t>;</w:t>
      </w:r>
    </w:p>
    <w:p w14:paraId="6465B9E8" w14:textId="77777777" w:rsidR="00AB3FC1" w:rsidRDefault="00AB3FC1" w:rsidP="00AB3FC1">
      <w:pPr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</w:pPr>
      <w:proofErr w:type="spellStart"/>
      <w:r>
        <w:t>retta</w:t>
      </w:r>
      <w:proofErr w:type="spellEnd"/>
      <w:r>
        <w:t xml:space="preserve"> </w:t>
      </w:r>
      <w:proofErr w:type="spellStart"/>
      <w:r>
        <w:t>mensile</w:t>
      </w:r>
      <w:proofErr w:type="spellEnd"/>
      <w:r>
        <w:t xml:space="preserve">: € 150,00 per </w:t>
      </w:r>
      <w:proofErr w:type="spellStart"/>
      <w:r>
        <w:t>i</w:t>
      </w:r>
      <w:proofErr w:type="spellEnd"/>
      <w:r>
        <w:t xml:space="preserve"> </w:t>
      </w:r>
      <w:proofErr w:type="spellStart"/>
      <w:r>
        <w:t>residenti</w:t>
      </w:r>
      <w:proofErr w:type="spellEnd"/>
      <w:r>
        <w:t xml:space="preserve">, € 170,00 per </w:t>
      </w:r>
      <w:proofErr w:type="spellStart"/>
      <w:r>
        <w:t>i</w:t>
      </w:r>
      <w:proofErr w:type="spellEnd"/>
      <w:r>
        <w:t xml:space="preserve"> non </w:t>
      </w:r>
      <w:proofErr w:type="spellStart"/>
      <w:r>
        <w:t>residenti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Comune</w:t>
      </w:r>
      <w:proofErr w:type="spellEnd"/>
      <w:r>
        <w:t xml:space="preserve"> di Castel </w:t>
      </w:r>
      <w:proofErr w:type="spellStart"/>
      <w:r>
        <w:t>d’Azzano</w:t>
      </w:r>
      <w:proofErr w:type="spellEnd"/>
      <w:r>
        <w:t xml:space="preserve">; per </w:t>
      </w:r>
      <w:proofErr w:type="spellStart"/>
      <w:r>
        <w:t>il</w:t>
      </w:r>
      <w:proofErr w:type="spellEnd"/>
      <w:r>
        <w:t xml:space="preserve"> </w:t>
      </w:r>
      <w:proofErr w:type="spellStart"/>
      <w:r>
        <w:t>mese</w:t>
      </w:r>
      <w:proofErr w:type="spellEnd"/>
      <w:r>
        <w:t xml:space="preserve"> di </w:t>
      </w:r>
      <w:proofErr w:type="spellStart"/>
      <w:r>
        <w:t>settembre</w:t>
      </w:r>
      <w:proofErr w:type="spellEnd"/>
      <w:r>
        <w:t xml:space="preserve"> la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per </w:t>
      </w:r>
      <w:proofErr w:type="spellStart"/>
      <w:r>
        <w:t>tutti</w:t>
      </w:r>
      <w:proofErr w:type="spellEnd"/>
      <w:r>
        <w:t xml:space="preserve"> di € 120,00;</w:t>
      </w:r>
    </w:p>
    <w:p w14:paraId="2D99EA80" w14:textId="77777777" w:rsidR="00AB3FC1" w:rsidRDefault="00AB3FC1" w:rsidP="00AB3FC1">
      <w:pPr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</w:pPr>
      <w:r>
        <w:t xml:space="preserve">bambini </w:t>
      </w:r>
      <w:proofErr w:type="spellStart"/>
      <w:r>
        <w:t>residenti</w:t>
      </w:r>
      <w:proofErr w:type="spellEnd"/>
      <w:r>
        <w:t xml:space="preserve"> con </w:t>
      </w:r>
      <w:proofErr w:type="spellStart"/>
      <w:r w:rsidRPr="0095300A">
        <w:t>fratelli</w:t>
      </w:r>
      <w:proofErr w:type="spellEnd"/>
      <w:r w:rsidRPr="0095300A">
        <w:t>/</w:t>
      </w:r>
      <w:proofErr w:type="spellStart"/>
      <w:r w:rsidRPr="0095300A">
        <w:t>sorelle</w:t>
      </w:r>
      <w:proofErr w:type="spellEnd"/>
      <w:r w:rsidRPr="0095300A">
        <w:t xml:space="preserve"> </w:t>
      </w:r>
      <w:proofErr w:type="spellStart"/>
      <w:r w:rsidRPr="0095300A">
        <w:t>frequentanti</w:t>
      </w:r>
      <w:proofErr w:type="spellEnd"/>
      <w:r w:rsidRPr="0095300A">
        <w:t xml:space="preserve"> la </w:t>
      </w:r>
      <w:proofErr w:type="spellStart"/>
      <w:r w:rsidRPr="0095300A">
        <w:t>scuola</w:t>
      </w:r>
      <w:proofErr w:type="spellEnd"/>
      <w:r>
        <w:t xml:space="preserve">: per </w:t>
      </w:r>
      <w:proofErr w:type="spellStart"/>
      <w:r>
        <w:t>il</w:t>
      </w:r>
      <w:proofErr w:type="spellEnd"/>
      <w:r>
        <w:t xml:space="preserve"> </w:t>
      </w:r>
      <w:proofErr w:type="spellStart"/>
      <w:r>
        <w:t>maggiore</w:t>
      </w:r>
      <w:proofErr w:type="spellEnd"/>
      <w:r>
        <w:t xml:space="preserve"> € 130,00;</w:t>
      </w:r>
    </w:p>
    <w:p w14:paraId="04C5F596" w14:textId="77777777" w:rsidR="00AB3FC1" w:rsidRPr="00D02330" w:rsidRDefault="00AB3FC1" w:rsidP="00AB3FC1">
      <w:pPr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</w:pPr>
      <w:r>
        <w:t xml:space="preserve">bambini non </w:t>
      </w:r>
      <w:proofErr w:type="spellStart"/>
      <w:r>
        <w:t>residenti</w:t>
      </w:r>
      <w:proofErr w:type="spellEnd"/>
      <w:r>
        <w:t xml:space="preserve"> con </w:t>
      </w:r>
      <w:proofErr w:type="spellStart"/>
      <w:r w:rsidRPr="0095300A">
        <w:t>fratelli</w:t>
      </w:r>
      <w:proofErr w:type="spellEnd"/>
      <w:r w:rsidRPr="0095300A">
        <w:t>/</w:t>
      </w:r>
      <w:proofErr w:type="spellStart"/>
      <w:r w:rsidRPr="0095300A">
        <w:t>sorelle</w:t>
      </w:r>
      <w:proofErr w:type="spellEnd"/>
      <w:r w:rsidRPr="0095300A">
        <w:t xml:space="preserve"> </w:t>
      </w:r>
      <w:proofErr w:type="spellStart"/>
      <w:r w:rsidRPr="0095300A">
        <w:t>frequentanti</w:t>
      </w:r>
      <w:proofErr w:type="spellEnd"/>
      <w:r w:rsidRPr="0095300A">
        <w:t xml:space="preserve"> la </w:t>
      </w:r>
      <w:proofErr w:type="spellStart"/>
      <w:r w:rsidRPr="0095300A">
        <w:t>scuola</w:t>
      </w:r>
      <w:proofErr w:type="spellEnd"/>
      <w:r>
        <w:t xml:space="preserve">: per </w:t>
      </w:r>
      <w:proofErr w:type="spellStart"/>
      <w:r>
        <w:t>il</w:t>
      </w:r>
      <w:proofErr w:type="spellEnd"/>
      <w:r>
        <w:t xml:space="preserve"> </w:t>
      </w:r>
      <w:proofErr w:type="spellStart"/>
      <w:r>
        <w:t>maggiore</w:t>
      </w:r>
      <w:proofErr w:type="spellEnd"/>
      <w:r>
        <w:t xml:space="preserve"> € 150,00;</w:t>
      </w:r>
    </w:p>
    <w:p w14:paraId="396B411A" w14:textId="77777777" w:rsidR="00AB3FC1" w:rsidRDefault="00AB3FC1" w:rsidP="00AB3FC1">
      <w:pPr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</w:pPr>
      <w:r>
        <w:t xml:space="preserve">per bambino </w:t>
      </w:r>
      <w:proofErr w:type="spellStart"/>
      <w:r>
        <w:t>assente</w:t>
      </w:r>
      <w:proofErr w:type="spellEnd"/>
      <w:r>
        <w:t xml:space="preserve"> per </w:t>
      </w:r>
      <w:proofErr w:type="spellStart"/>
      <w:r>
        <w:t>l’intero</w:t>
      </w:r>
      <w:proofErr w:type="spellEnd"/>
      <w:r>
        <w:t xml:space="preserve"> </w:t>
      </w:r>
      <w:proofErr w:type="spellStart"/>
      <w:r>
        <w:t>mese</w:t>
      </w:r>
      <w:proofErr w:type="spellEnd"/>
      <w:r>
        <w:t xml:space="preserve"> (</w:t>
      </w:r>
      <w:proofErr w:type="spellStart"/>
      <w:r>
        <w:t>presente</w:t>
      </w:r>
      <w:proofErr w:type="spellEnd"/>
      <w:r>
        <w:t xml:space="preserve"> per al </w:t>
      </w:r>
      <w:proofErr w:type="spellStart"/>
      <w:r>
        <w:t>massimo</w:t>
      </w:r>
      <w:proofErr w:type="spellEnd"/>
      <w:r>
        <w:t xml:space="preserve"> 5 </w:t>
      </w:r>
      <w:proofErr w:type="spellStart"/>
      <w:r>
        <w:t>giorni</w:t>
      </w:r>
      <w:proofErr w:type="spellEnd"/>
      <w:r>
        <w:t xml:space="preserve">) per </w:t>
      </w:r>
      <w:proofErr w:type="spellStart"/>
      <w:r>
        <w:t>motivi</w:t>
      </w:r>
      <w:proofErr w:type="spellEnd"/>
      <w:r>
        <w:t xml:space="preserve"> di salute </w:t>
      </w:r>
      <w:proofErr w:type="spellStart"/>
      <w:r>
        <w:t>debitamente</w:t>
      </w:r>
      <w:proofErr w:type="spellEnd"/>
      <w:r>
        <w:t xml:space="preserve"> </w:t>
      </w:r>
      <w:proofErr w:type="spellStart"/>
      <w:r>
        <w:t>documentati</w:t>
      </w:r>
      <w:proofErr w:type="spellEnd"/>
      <w:r>
        <w:t xml:space="preserve"> la </w:t>
      </w:r>
      <w:proofErr w:type="spellStart"/>
      <w:r>
        <w:t>retta</w:t>
      </w:r>
      <w:proofErr w:type="spellEnd"/>
      <w:r>
        <w:t xml:space="preserve"> è </w:t>
      </w:r>
      <w:proofErr w:type="spellStart"/>
      <w:r>
        <w:t>ridotta</w:t>
      </w:r>
      <w:proofErr w:type="spellEnd"/>
      <w:r>
        <w:t xml:space="preserve"> del 50% ; </w:t>
      </w:r>
    </w:p>
    <w:p w14:paraId="62AD5278" w14:textId="77777777" w:rsidR="00AB3FC1" w:rsidRPr="00B61E87" w:rsidRDefault="00AB3FC1" w:rsidP="00AB3FC1">
      <w:pPr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</w:pPr>
      <w:proofErr w:type="gramStart"/>
      <w:r>
        <w:t>per</w:t>
      </w:r>
      <w:proofErr w:type="gramEnd"/>
      <w:r>
        <w:t xml:space="preserve"> bambino </w:t>
      </w:r>
      <w:proofErr w:type="spellStart"/>
      <w:r>
        <w:t>assente</w:t>
      </w:r>
      <w:proofErr w:type="spellEnd"/>
      <w:r>
        <w:t xml:space="preserve"> per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motivi</w:t>
      </w:r>
      <w:proofErr w:type="spellEnd"/>
      <w:r>
        <w:t xml:space="preserve"> la </w:t>
      </w:r>
      <w:proofErr w:type="spellStart"/>
      <w:r>
        <w:t>retta</w:t>
      </w:r>
      <w:proofErr w:type="spellEnd"/>
      <w:r>
        <w:t xml:space="preserve"> è </w:t>
      </w:r>
      <w:proofErr w:type="spellStart"/>
      <w:r>
        <w:t>ridotta</w:t>
      </w:r>
      <w:proofErr w:type="spellEnd"/>
      <w:r>
        <w:t xml:space="preserve"> del 15%.</w:t>
      </w:r>
    </w:p>
    <w:p w14:paraId="2E419F22" w14:textId="77777777" w:rsidR="00AB3FC1" w:rsidRDefault="00AB3FC1" w:rsidP="00AB3FC1">
      <w:pPr>
        <w:widowControl/>
        <w:numPr>
          <w:ilvl w:val="0"/>
          <w:numId w:val="4"/>
        </w:numPr>
        <w:suppressAutoHyphens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c</w:t>
      </w:r>
      <w:r w:rsidRPr="00E25E0F">
        <w:rPr>
          <w:sz w:val="24"/>
          <w:szCs w:val="24"/>
        </w:rPr>
        <w:t>asi</w:t>
      </w:r>
      <w:proofErr w:type="spellEnd"/>
      <w:proofErr w:type="gramEnd"/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particolari</w:t>
      </w:r>
      <w:proofErr w:type="spellEnd"/>
      <w:r w:rsidRPr="00E25E0F">
        <w:rPr>
          <w:sz w:val="24"/>
          <w:szCs w:val="24"/>
        </w:rPr>
        <w:t xml:space="preserve">, </w:t>
      </w:r>
      <w:proofErr w:type="spellStart"/>
      <w:r w:rsidRPr="00E25E0F">
        <w:rPr>
          <w:sz w:val="24"/>
          <w:szCs w:val="24"/>
        </w:rPr>
        <w:t>motivati</w:t>
      </w:r>
      <w:proofErr w:type="spellEnd"/>
      <w:r w:rsidRPr="00E25E0F">
        <w:rPr>
          <w:sz w:val="24"/>
          <w:szCs w:val="24"/>
        </w:rPr>
        <w:t xml:space="preserve"> per </w:t>
      </w:r>
      <w:proofErr w:type="spellStart"/>
      <w:r w:rsidRPr="00E25E0F">
        <w:rPr>
          <w:sz w:val="24"/>
          <w:szCs w:val="24"/>
        </w:rPr>
        <w:t>iscritto</w:t>
      </w:r>
      <w:proofErr w:type="spellEnd"/>
      <w:r w:rsidRPr="00E25E0F">
        <w:rPr>
          <w:sz w:val="24"/>
          <w:szCs w:val="24"/>
        </w:rPr>
        <w:t xml:space="preserve"> e con </w:t>
      </w:r>
      <w:proofErr w:type="spellStart"/>
      <w:r w:rsidRPr="00E25E0F">
        <w:rPr>
          <w:sz w:val="24"/>
          <w:szCs w:val="24"/>
        </w:rPr>
        <w:t>adeguata</w:t>
      </w:r>
      <w:proofErr w:type="spellEnd"/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documentazione</w:t>
      </w:r>
      <w:proofErr w:type="spellEnd"/>
      <w:r w:rsidRPr="00E25E0F">
        <w:rPr>
          <w:sz w:val="24"/>
          <w:szCs w:val="24"/>
        </w:rPr>
        <w:t xml:space="preserve">, </w:t>
      </w:r>
      <w:proofErr w:type="spellStart"/>
      <w:r w:rsidRPr="00E25E0F">
        <w:rPr>
          <w:sz w:val="24"/>
          <w:szCs w:val="24"/>
        </w:rPr>
        <w:t>saranno</w:t>
      </w:r>
      <w:proofErr w:type="spellEnd"/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singolarmente</w:t>
      </w:r>
      <w:proofErr w:type="spellEnd"/>
      <w:r w:rsidRPr="00E25E0F">
        <w:rPr>
          <w:sz w:val="24"/>
          <w:szCs w:val="24"/>
        </w:rPr>
        <w:t xml:space="preserve"> </w:t>
      </w:r>
      <w:proofErr w:type="spellStart"/>
      <w:r w:rsidRPr="00E25E0F">
        <w:rPr>
          <w:sz w:val="24"/>
          <w:szCs w:val="24"/>
        </w:rPr>
        <w:t>valutati</w:t>
      </w:r>
      <w:proofErr w:type="spellEnd"/>
      <w:r w:rsidRPr="00E25E0F">
        <w:rPr>
          <w:sz w:val="24"/>
          <w:szCs w:val="24"/>
        </w:rPr>
        <w:t xml:space="preserve"> dal </w:t>
      </w:r>
      <w:proofErr w:type="spellStart"/>
      <w:r w:rsidRPr="00E25E0F">
        <w:rPr>
          <w:sz w:val="24"/>
          <w:szCs w:val="24"/>
        </w:rPr>
        <w:t>Comitato</w:t>
      </w:r>
      <w:proofErr w:type="spellEnd"/>
      <w:r w:rsidRPr="00E25E0F">
        <w:rPr>
          <w:sz w:val="24"/>
          <w:szCs w:val="24"/>
        </w:rPr>
        <w:t xml:space="preserve"> di </w:t>
      </w:r>
      <w:proofErr w:type="spellStart"/>
      <w:r w:rsidRPr="00E25E0F">
        <w:rPr>
          <w:sz w:val="24"/>
          <w:szCs w:val="24"/>
        </w:rPr>
        <w:t>gestione</w:t>
      </w:r>
      <w:proofErr w:type="spellEnd"/>
      <w:r>
        <w:rPr>
          <w:sz w:val="24"/>
          <w:szCs w:val="24"/>
        </w:rPr>
        <w:t>.</w:t>
      </w:r>
    </w:p>
    <w:p w14:paraId="2682B784" w14:textId="77777777" w:rsidR="00AB3FC1" w:rsidRPr="00E25E0F" w:rsidRDefault="00AB3FC1" w:rsidP="00AB3F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Eventuali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rimborsi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saranno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alla</w:t>
      </w:r>
      <w:proofErr w:type="spellEnd"/>
      <w:r>
        <w:rPr>
          <w:sz w:val="24"/>
          <w:szCs w:val="24"/>
        </w:rPr>
        <w:t xml:space="preserve"> fine </w:t>
      </w:r>
      <w:proofErr w:type="spellStart"/>
      <w:r>
        <w:rPr>
          <w:sz w:val="24"/>
          <w:szCs w:val="24"/>
        </w:rPr>
        <w:t>dell’anno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scolastico</w:t>
      </w:r>
      <w:proofErr w:type="spellEnd"/>
      <w:r>
        <w:rPr>
          <w:sz w:val="24"/>
          <w:szCs w:val="24"/>
        </w:rPr>
        <w:t>.</w:t>
      </w:r>
    </w:p>
    <w:p w14:paraId="7FC70676" w14:textId="77777777" w:rsidR="00AB3FC1" w:rsidRDefault="00AB3FC1" w:rsidP="00AB3F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Rammentiamo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retta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dovrà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versata</w:t>
      </w:r>
      <w:proofErr w:type="spellEnd"/>
      <w:r>
        <w:rPr>
          <w:sz w:val="24"/>
          <w:szCs w:val="24"/>
        </w:rPr>
        <w:t xml:space="preserve"> come segue:</w:t>
      </w:r>
    </w:p>
    <w:p w14:paraId="114FCFF6" w14:textId="77777777" w:rsidR="00AB3FC1" w:rsidRDefault="00AB3FC1" w:rsidP="00AB3FC1">
      <w:pPr>
        <w:jc w:val="both"/>
      </w:pPr>
    </w:p>
    <w:tbl>
      <w:tblPr>
        <w:tblW w:w="0" w:type="auto"/>
        <w:tblInd w:w="-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5"/>
        <w:gridCol w:w="1254"/>
        <w:gridCol w:w="7109"/>
      </w:tblGrid>
      <w:tr w:rsidR="00AB3FC1" w:rsidRPr="007C3DA2" w14:paraId="37C6CED2" w14:textId="77777777" w:rsidTr="00321291"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9C3D8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Periodo</w:t>
            </w:r>
            <w:proofErr w:type="spellEnd"/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B0724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Importo</w:t>
            </w:r>
            <w:proofErr w:type="spellEnd"/>
          </w:p>
        </w:tc>
        <w:tc>
          <w:tcPr>
            <w:tcW w:w="7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DC977" w14:textId="77777777" w:rsidR="00AB3FC1" w:rsidRPr="007C3DA2" w:rsidRDefault="00AB3FC1" w:rsidP="00321291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 w:rsidRPr="007C3DA2">
              <w:rPr>
                <w:sz w:val="24"/>
                <w:szCs w:val="24"/>
              </w:rPr>
              <w:t>Modalità</w:t>
            </w:r>
            <w:proofErr w:type="spellEnd"/>
          </w:p>
        </w:tc>
      </w:tr>
      <w:tr w:rsidR="00AB3FC1" w:rsidRPr="007C3DA2" w14:paraId="78109EEF" w14:textId="77777777" w:rsidTr="00321291">
        <w:trPr>
          <w:trHeight w:val="1962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91A0A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</w:p>
          <w:p w14:paraId="4F68E3F9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</w:p>
          <w:p w14:paraId="05FEA858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7C3DA2">
              <w:rPr>
                <w:b/>
                <w:i/>
                <w:sz w:val="24"/>
                <w:szCs w:val="24"/>
              </w:rPr>
              <w:t>Settembre</w:t>
            </w:r>
            <w:proofErr w:type="spellEnd"/>
          </w:p>
          <w:p w14:paraId="158CE621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</w:p>
          <w:p w14:paraId="59652F44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  <w:r w:rsidRPr="007C3DA2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33526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</w:p>
          <w:p w14:paraId="56AAA66E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</w:p>
          <w:p w14:paraId="6BBFA991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€ 120</w:t>
            </w:r>
            <w:r w:rsidRPr="007C3DA2">
              <w:rPr>
                <w:sz w:val="24"/>
                <w:szCs w:val="24"/>
              </w:rPr>
              <w:t>,00</w:t>
            </w:r>
          </w:p>
          <w:p w14:paraId="32D91730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  <w:r w:rsidRPr="007C3DA2">
              <w:rPr>
                <w:sz w:val="24"/>
                <w:szCs w:val="24"/>
              </w:rPr>
              <w:t xml:space="preserve">per </w:t>
            </w:r>
            <w:proofErr w:type="spellStart"/>
            <w:r w:rsidRPr="007C3DA2">
              <w:rPr>
                <w:sz w:val="24"/>
                <w:szCs w:val="24"/>
              </w:rPr>
              <w:t>tutti</w:t>
            </w:r>
            <w:proofErr w:type="spellEnd"/>
          </w:p>
        </w:tc>
        <w:tc>
          <w:tcPr>
            <w:tcW w:w="7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B5B7D" w14:textId="77777777" w:rsidR="00AB3FC1" w:rsidRPr="007C3DA2" w:rsidRDefault="00AB3FC1" w:rsidP="00321291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</w:t>
            </w:r>
            <w:r w:rsidRPr="007C3DA2">
              <w:rPr>
                <w:b/>
                <w:sz w:val="24"/>
                <w:szCs w:val="24"/>
              </w:rPr>
              <w:t>ntro</w:t>
            </w:r>
            <w:proofErr w:type="spellEnd"/>
            <w:r w:rsidRPr="007C3DA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C3DA2">
              <w:rPr>
                <w:b/>
                <w:sz w:val="24"/>
                <w:szCs w:val="24"/>
              </w:rPr>
              <w:t>il</w:t>
            </w:r>
            <w:proofErr w:type="spellEnd"/>
            <w:r w:rsidRPr="007C3DA2">
              <w:rPr>
                <w:b/>
                <w:sz w:val="24"/>
                <w:szCs w:val="24"/>
              </w:rPr>
              <w:t xml:space="preserve"> 20 del </w:t>
            </w:r>
            <w:proofErr w:type="spellStart"/>
            <w:r w:rsidRPr="007C3DA2">
              <w:rPr>
                <w:b/>
                <w:sz w:val="24"/>
                <w:szCs w:val="24"/>
              </w:rPr>
              <w:t>mese</w:t>
            </w:r>
            <w:proofErr w:type="spellEnd"/>
            <w:r w:rsidRPr="007C3DA2">
              <w:rPr>
                <w:b/>
                <w:sz w:val="24"/>
                <w:szCs w:val="24"/>
              </w:rPr>
              <w:t xml:space="preserve"> </w:t>
            </w:r>
            <w:r w:rsidRPr="00E116EA">
              <w:rPr>
                <w:sz w:val="24"/>
                <w:szCs w:val="24"/>
              </w:rPr>
              <w:t xml:space="preserve">con </w:t>
            </w:r>
            <w:proofErr w:type="spellStart"/>
            <w:r w:rsidRPr="00E116EA">
              <w:rPr>
                <w:sz w:val="24"/>
                <w:szCs w:val="24"/>
              </w:rPr>
              <w:t>bonifico</w:t>
            </w:r>
            <w:proofErr w:type="spellEnd"/>
            <w:r w:rsidRPr="00E116EA">
              <w:rPr>
                <w:sz w:val="24"/>
                <w:szCs w:val="24"/>
              </w:rPr>
              <w:t xml:space="preserve"> </w:t>
            </w:r>
            <w:proofErr w:type="spellStart"/>
            <w:r w:rsidRPr="00E116EA">
              <w:rPr>
                <w:sz w:val="24"/>
                <w:szCs w:val="24"/>
              </w:rPr>
              <w:t>bancario</w:t>
            </w:r>
            <w:proofErr w:type="spellEnd"/>
            <w:r w:rsidRPr="007C3DA2">
              <w:rPr>
                <w:sz w:val="24"/>
                <w:szCs w:val="24"/>
              </w:rPr>
              <w:t xml:space="preserve"> da </w:t>
            </w:r>
            <w:proofErr w:type="spellStart"/>
            <w:r w:rsidRPr="007C3DA2">
              <w:rPr>
                <w:sz w:val="24"/>
                <w:szCs w:val="24"/>
              </w:rPr>
              <w:t>effettuare</w:t>
            </w:r>
            <w:proofErr w:type="spellEnd"/>
            <w:r w:rsidRPr="007C3DA2">
              <w:rPr>
                <w:sz w:val="24"/>
                <w:szCs w:val="24"/>
              </w:rPr>
              <w:t xml:space="preserve"> </w:t>
            </w:r>
            <w:proofErr w:type="spellStart"/>
            <w:r w:rsidRPr="007C3DA2">
              <w:rPr>
                <w:sz w:val="24"/>
                <w:szCs w:val="24"/>
              </w:rPr>
              <w:t>presso</w:t>
            </w:r>
            <w:proofErr w:type="spellEnd"/>
            <w:r w:rsidRPr="007C3DA2">
              <w:rPr>
                <w:sz w:val="24"/>
                <w:szCs w:val="24"/>
              </w:rPr>
              <w:t xml:space="preserve">: </w:t>
            </w:r>
          </w:p>
          <w:p w14:paraId="44D19616" w14:textId="77777777" w:rsidR="00AB3FC1" w:rsidRPr="007C3DA2" w:rsidRDefault="00AB3FC1" w:rsidP="00AB3FC1">
            <w:pPr>
              <w:widowControl/>
              <w:numPr>
                <w:ilvl w:val="0"/>
                <w:numId w:val="3"/>
              </w:numPr>
              <w:suppressAutoHyphens/>
              <w:jc w:val="both"/>
              <w:rPr>
                <w:sz w:val="24"/>
                <w:szCs w:val="24"/>
              </w:rPr>
            </w:pPr>
            <w:r w:rsidRPr="007C3DA2">
              <w:rPr>
                <w:sz w:val="24"/>
                <w:szCs w:val="24"/>
              </w:rPr>
              <w:t xml:space="preserve">la </w:t>
            </w:r>
            <w:proofErr w:type="spellStart"/>
            <w:r w:rsidRPr="007C3DA2">
              <w:rPr>
                <w:sz w:val="24"/>
                <w:szCs w:val="24"/>
              </w:rPr>
              <w:t>propria</w:t>
            </w:r>
            <w:proofErr w:type="spellEnd"/>
            <w:r w:rsidRPr="007C3DA2">
              <w:rPr>
                <w:sz w:val="24"/>
                <w:szCs w:val="24"/>
              </w:rPr>
              <w:t xml:space="preserve"> </w:t>
            </w:r>
            <w:proofErr w:type="spellStart"/>
            <w:r w:rsidRPr="007C3DA2">
              <w:rPr>
                <w:sz w:val="24"/>
                <w:szCs w:val="24"/>
              </w:rPr>
              <w:t>banca</w:t>
            </w:r>
            <w:proofErr w:type="spellEnd"/>
            <w:r w:rsidRPr="007C3DA2">
              <w:rPr>
                <w:sz w:val="24"/>
                <w:szCs w:val="24"/>
              </w:rPr>
              <w:t xml:space="preserve">; </w:t>
            </w:r>
          </w:p>
          <w:p w14:paraId="3777B55E" w14:textId="77777777" w:rsidR="00AB3FC1" w:rsidRPr="007C3DA2" w:rsidRDefault="00AB3FC1" w:rsidP="00AB3FC1">
            <w:pPr>
              <w:widowControl/>
              <w:numPr>
                <w:ilvl w:val="0"/>
                <w:numId w:val="3"/>
              </w:numPr>
              <w:suppressAutoHyphens/>
              <w:jc w:val="both"/>
              <w:rPr>
                <w:sz w:val="24"/>
                <w:szCs w:val="24"/>
              </w:rPr>
            </w:pPr>
            <w:proofErr w:type="spellStart"/>
            <w:r w:rsidRPr="007C3DA2">
              <w:rPr>
                <w:sz w:val="24"/>
                <w:szCs w:val="24"/>
              </w:rPr>
              <w:t>oppure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 w:rsidRPr="007C3DA2">
              <w:rPr>
                <w:sz w:val="24"/>
                <w:szCs w:val="24"/>
              </w:rPr>
              <w:t>BANCO  BPM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agenzia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Beccacivetta</w:t>
            </w:r>
            <w:proofErr w:type="spellEnd"/>
          </w:p>
          <w:p w14:paraId="067595CB" w14:textId="77777777" w:rsidR="00AB3FC1" w:rsidRDefault="00AB3FC1" w:rsidP="00321291">
            <w:pPr>
              <w:jc w:val="both"/>
              <w:rPr>
                <w:b/>
                <w:sz w:val="24"/>
                <w:szCs w:val="24"/>
              </w:rPr>
            </w:pPr>
            <w:r w:rsidRPr="007C3DA2">
              <w:rPr>
                <w:sz w:val="24"/>
                <w:szCs w:val="24"/>
              </w:rPr>
              <w:t xml:space="preserve">      </w:t>
            </w:r>
            <w:proofErr w:type="spellStart"/>
            <w:r w:rsidRPr="007C3DA2">
              <w:rPr>
                <w:b/>
                <w:sz w:val="24"/>
                <w:szCs w:val="24"/>
              </w:rPr>
              <w:t>Codice</w:t>
            </w:r>
            <w:proofErr w:type="spellEnd"/>
            <w:r w:rsidRPr="007C3DA2">
              <w:rPr>
                <w:b/>
                <w:sz w:val="24"/>
                <w:szCs w:val="24"/>
              </w:rPr>
              <w:t xml:space="preserve"> IBAN </w:t>
            </w:r>
            <w:r>
              <w:rPr>
                <w:b/>
                <w:sz w:val="24"/>
                <w:szCs w:val="24"/>
              </w:rPr>
              <w:t xml:space="preserve">  IT 25 Y 05034  59360  000000001800</w:t>
            </w:r>
          </w:p>
          <w:p w14:paraId="68003A86" w14:textId="77777777" w:rsidR="00AB3FC1" w:rsidRDefault="00AB3FC1" w:rsidP="00321291">
            <w:pPr>
              <w:jc w:val="both"/>
              <w:rPr>
                <w:b/>
                <w:sz w:val="24"/>
                <w:szCs w:val="24"/>
              </w:rPr>
            </w:pPr>
          </w:p>
          <w:p w14:paraId="6BD22635" w14:textId="77777777" w:rsidR="00AB3FC1" w:rsidRPr="003A6055" w:rsidRDefault="00AB3FC1" w:rsidP="00321291">
            <w:pPr>
              <w:jc w:val="both"/>
              <w:rPr>
                <w:sz w:val="24"/>
                <w:szCs w:val="24"/>
              </w:rPr>
            </w:pPr>
            <w:r w:rsidRPr="003A6055">
              <w:rPr>
                <w:sz w:val="24"/>
                <w:szCs w:val="24"/>
              </w:rPr>
              <w:t xml:space="preserve">Si </w:t>
            </w:r>
            <w:proofErr w:type="spellStart"/>
            <w:r w:rsidRPr="003A6055">
              <w:rPr>
                <w:sz w:val="24"/>
                <w:szCs w:val="24"/>
              </w:rPr>
              <w:t>prega</w:t>
            </w:r>
            <w:proofErr w:type="spellEnd"/>
            <w:r w:rsidRPr="003A6055">
              <w:rPr>
                <w:sz w:val="24"/>
                <w:szCs w:val="24"/>
              </w:rPr>
              <w:t xml:space="preserve"> di </w:t>
            </w:r>
            <w:proofErr w:type="spellStart"/>
            <w:r w:rsidRPr="003A6055">
              <w:rPr>
                <w:sz w:val="24"/>
                <w:szCs w:val="24"/>
              </w:rPr>
              <w:t>specificare</w:t>
            </w:r>
            <w:proofErr w:type="spellEnd"/>
            <w:r w:rsidRPr="003A6055">
              <w:rPr>
                <w:sz w:val="24"/>
                <w:szCs w:val="24"/>
              </w:rPr>
              <w:t xml:space="preserve"> </w:t>
            </w:r>
            <w:proofErr w:type="spellStart"/>
            <w:r w:rsidRPr="003A6055">
              <w:rPr>
                <w:sz w:val="24"/>
                <w:szCs w:val="24"/>
              </w:rPr>
              <w:t>nella</w:t>
            </w:r>
            <w:proofErr w:type="spellEnd"/>
            <w:r w:rsidRPr="003A6055">
              <w:rPr>
                <w:sz w:val="24"/>
                <w:szCs w:val="24"/>
              </w:rPr>
              <w:t xml:space="preserve"> </w:t>
            </w:r>
            <w:proofErr w:type="spellStart"/>
            <w:r w:rsidRPr="003A6055">
              <w:rPr>
                <w:sz w:val="24"/>
                <w:szCs w:val="24"/>
              </w:rPr>
              <w:t>causale</w:t>
            </w:r>
            <w:proofErr w:type="spellEnd"/>
            <w:r w:rsidRPr="003A6055">
              <w:rPr>
                <w:sz w:val="24"/>
                <w:szCs w:val="24"/>
              </w:rPr>
              <w:t xml:space="preserve"> </w:t>
            </w:r>
            <w:proofErr w:type="spellStart"/>
            <w:r w:rsidRPr="007C3DA2">
              <w:rPr>
                <w:sz w:val="24"/>
                <w:szCs w:val="24"/>
                <w:u w:val="single"/>
              </w:rPr>
              <w:t>cognome</w:t>
            </w:r>
            <w:proofErr w:type="spellEnd"/>
            <w:r w:rsidRPr="007C3DA2">
              <w:rPr>
                <w:sz w:val="24"/>
                <w:szCs w:val="24"/>
                <w:u w:val="single"/>
              </w:rPr>
              <w:t xml:space="preserve"> e </w:t>
            </w:r>
            <w:proofErr w:type="spellStart"/>
            <w:r w:rsidRPr="007C3DA2">
              <w:rPr>
                <w:sz w:val="24"/>
                <w:szCs w:val="24"/>
                <w:u w:val="single"/>
              </w:rPr>
              <w:t>nome</w:t>
            </w:r>
            <w:proofErr w:type="spellEnd"/>
            <w:r w:rsidRPr="007C3DA2">
              <w:rPr>
                <w:sz w:val="24"/>
                <w:szCs w:val="24"/>
                <w:u w:val="single"/>
              </w:rPr>
              <w:t xml:space="preserve"> del</w:t>
            </w:r>
            <w:r>
              <w:rPr>
                <w:sz w:val="24"/>
                <w:szCs w:val="24"/>
                <w:u w:val="single"/>
              </w:rPr>
              <w:t>/la</w:t>
            </w:r>
            <w:r w:rsidRPr="007C3DA2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bambino/a</w:t>
            </w:r>
            <w:r>
              <w:rPr>
                <w:sz w:val="24"/>
                <w:szCs w:val="24"/>
              </w:rPr>
              <w:t>.</w:t>
            </w:r>
          </w:p>
        </w:tc>
      </w:tr>
      <w:tr w:rsidR="00AB3FC1" w:rsidRPr="007C3DA2" w14:paraId="64475AC3" w14:textId="77777777" w:rsidTr="00321291"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E3561" w14:textId="77777777" w:rsidR="00AB3FC1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</w:p>
          <w:p w14:paraId="26429C23" w14:textId="77777777" w:rsidR="00AB3FC1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</w:p>
          <w:p w14:paraId="646CB2A5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Da </w:t>
            </w:r>
            <w:proofErr w:type="spellStart"/>
            <w:r w:rsidRPr="007C3DA2">
              <w:rPr>
                <w:b/>
                <w:i/>
                <w:sz w:val="24"/>
                <w:szCs w:val="24"/>
              </w:rPr>
              <w:t>Ottobre</w:t>
            </w:r>
            <w:proofErr w:type="spellEnd"/>
            <w:r w:rsidRPr="007C3DA2">
              <w:rPr>
                <w:b/>
                <w:i/>
                <w:sz w:val="24"/>
                <w:szCs w:val="24"/>
              </w:rPr>
              <w:t xml:space="preserve">  a </w:t>
            </w:r>
            <w:proofErr w:type="spellStart"/>
            <w:r w:rsidRPr="007C3DA2">
              <w:rPr>
                <w:b/>
                <w:i/>
                <w:sz w:val="24"/>
                <w:szCs w:val="24"/>
              </w:rPr>
              <w:t>Giugno</w:t>
            </w:r>
            <w:proofErr w:type="spellEnd"/>
          </w:p>
          <w:p w14:paraId="390E4C2B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CDA7F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</w:p>
          <w:p w14:paraId="5AA721E9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7C3DA2">
              <w:rPr>
                <w:sz w:val="24"/>
                <w:szCs w:val="24"/>
              </w:rPr>
              <w:t>Differen</w:t>
            </w:r>
            <w:proofErr w:type="spellEnd"/>
            <w:r w:rsidRPr="007C3DA2">
              <w:rPr>
                <w:sz w:val="24"/>
                <w:szCs w:val="24"/>
              </w:rPr>
              <w:t>-</w:t>
            </w:r>
          </w:p>
          <w:p w14:paraId="58CCD783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7C3DA2">
              <w:rPr>
                <w:sz w:val="24"/>
                <w:szCs w:val="24"/>
              </w:rPr>
              <w:t>ziato</w:t>
            </w:r>
            <w:proofErr w:type="spellEnd"/>
            <w:r w:rsidRPr="007C3DA2">
              <w:rPr>
                <w:sz w:val="24"/>
                <w:szCs w:val="24"/>
              </w:rPr>
              <w:t xml:space="preserve"> come </w:t>
            </w:r>
            <w:proofErr w:type="spellStart"/>
            <w:r w:rsidRPr="007C3DA2">
              <w:rPr>
                <w:sz w:val="24"/>
                <w:szCs w:val="24"/>
              </w:rPr>
              <w:t>sopra</w:t>
            </w:r>
            <w:proofErr w:type="spellEnd"/>
            <w:r w:rsidRPr="007C3DA2">
              <w:rPr>
                <w:sz w:val="24"/>
                <w:szCs w:val="24"/>
              </w:rPr>
              <w:t xml:space="preserve"> </w:t>
            </w:r>
            <w:proofErr w:type="spellStart"/>
            <w:r w:rsidRPr="007C3DA2">
              <w:rPr>
                <w:sz w:val="24"/>
                <w:szCs w:val="24"/>
              </w:rPr>
              <w:t>indicato</w:t>
            </w:r>
            <w:proofErr w:type="spellEnd"/>
          </w:p>
          <w:p w14:paraId="45749DB2" w14:textId="77777777" w:rsidR="00AB3FC1" w:rsidRPr="007C3DA2" w:rsidRDefault="00AB3FC1" w:rsidP="00321291">
            <w:pPr>
              <w:pStyle w:val="Corpotesto"/>
              <w:jc w:val="both"/>
              <w:rPr>
                <w:sz w:val="24"/>
                <w:szCs w:val="24"/>
              </w:rPr>
            </w:pPr>
          </w:p>
        </w:tc>
        <w:tc>
          <w:tcPr>
            <w:tcW w:w="7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29F17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</w:p>
          <w:p w14:paraId="1C2DFEA3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</w:p>
          <w:p w14:paraId="2B8E7F6B" w14:textId="77777777" w:rsidR="00AB3FC1" w:rsidRPr="007C3DA2" w:rsidRDefault="00AB3FC1" w:rsidP="00321291">
            <w:pPr>
              <w:pStyle w:val="Corpotesto"/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7C3DA2">
              <w:rPr>
                <w:sz w:val="24"/>
                <w:szCs w:val="24"/>
              </w:rPr>
              <w:t>Anticipatamente</w:t>
            </w:r>
            <w:proofErr w:type="spellEnd"/>
            <w:r w:rsidRPr="007C3DA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C3DA2">
              <w:rPr>
                <w:b/>
                <w:sz w:val="24"/>
                <w:szCs w:val="24"/>
              </w:rPr>
              <w:t>entro</w:t>
            </w:r>
            <w:proofErr w:type="spellEnd"/>
            <w:r w:rsidRPr="007C3DA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C3DA2">
              <w:rPr>
                <w:b/>
                <w:sz w:val="24"/>
                <w:szCs w:val="24"/>
              </w:rPr>
              <w:t>il</w:t>
            </w:r>
            <w:proofErr w:type="spellEnd"/>
            <w:r w:rsidRPr="007C3DA2">
              <w:rPr>
                <w:b/>
                <w:sz w:val="24"/>
                <w:szCs w:val="24"/>
              </w:rPr>
              <w:t xml:space="preserve"> 5 del </w:t>
            </w:r>
            <w:proofErr w:type="spellStart"/>
            <w:r w:rsidRPr="007C3DA2">
              <w:rPr>
                <w:b/>
                <w:sz w:val="24"/>
                <w:szCs w:val="24"/>
              </w:rPr>
              <w:t>mese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con </w:t>
            </w:r>
            <w:proofErr w:type="spellStart"/>
            <w:r>
              <w:rPr>
                <w:sz w:val="24"/>
                <w:szCs w:val="24"/>
              </w:rPr>
              <w:t>bonifico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bancario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continuativo</w:t>
            </w:r>
            <w:proofErr w:type="spellEnd"/>
            <w:r>
              <w:rPr>
                <w:sz w:val="24"/>
                <w:szCs w:val="24"/>
              </w:rPr>
              <w:t xml:space="preserve">, come </w:t>
            </w:r>
            <w:proofErr w:type="spellStart"/>
            <w:r>
              <w:rPr>
                <w:sz w:val="24"/>
                <w:szCs w:val="24"/>
              </w:rPr>
              <w:t>sopra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4BAFB4C" w14:textId="77777777" w:rsidR="00AB3FC1" w:rsidRPr="007C3DA2" w:rsidRDefault="00AB3FC1" w:rsidP="00321291">
            <w:pPr>
              <w:pStyle w:val="Corpotesto"/>
              <w:jc w:val="both"/>
              <w:rPr>
                <w:sz w:val="24"/>
                <w:szCs w:val="24"/>
              </w:rPr>
            </w:pPr>
          </w:p>
        </w:tc>
      </w:tr>
    </w:tbl>
    <w:p w14:paraId="2071E7F9" w14:textId="77777777" w:rsidR="00AB3FC1" w:rsidRDefault="00AB3FC1" w:rsidP="00AB3FC1">
      <w:pPr>
        <w:pStyle w:val="Corpotesto"/>
      </w:pPr>
    </w:p>
    <w:p w14:paraId="735149AC" w14:textId="77777777" w:rsidR="00AB3FC1" w:rsidRPr="007E0F3B" w:rsidRDefault="00AB3FC1" w:rsidP="00AB3FC1">
      <w:pPr>
        <w:pStyle w:val="Corpotesto"/>
        <w:rPr>
          <w:sz w:val="24"/>
          <w:szCs w:val="24"/>
        </w:rPr>
      </w:pPr>
      <w:proofErr w:type="spellStart"/>
      <w:r w:rsidRPr="007E0F3B">
        <w:rPr>
          <w:sz w:val="24"/>
          <w:szCs w:val="24"/>
        </w:rPr>
        <w:t>Certi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della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vostra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comprensione</w:t>
      </w:r>
      <w:proofErr w:type="spellEnd"/>
      <w:r w:rsidRPr="007E0F3B">
        <w:rPr>
          <w:sz w:val="24"/>
          <w:szCs w:val="24"/>
        </w:rPr>
        <w:t xml:space="preserve"> e </w:t>
      </w:r>
      <w:proofErr w:type="spellStart"/>
      <w:r w:rsidRPr="007E0F3B">
        <w:rPr>
          <w:sz w:val="24"/>
          <w:szCs w:val="24"/>
        </w:rPr>
        <w:t>puntualità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nei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pagamenti</w:t>
      </w:r>
      <w:proofErr w:type="spellEnd"/>
      <w:r w:rsidRPr="007E0F3B">
        <w:rPr>
          <w:sz w:val="24"/>
          <w:szCs w:val="24"/>
        </w:rPr>
        <w:t xml:space="preserve">, </w:t>
      </w:r>
      <w:proofErr w:type="spellStart"/>
      <w:r w:rsidRPr="007E0F3B">
        <w:rPr>
          <w:sz w:val="24"/>
          <w:szCs w:val="24"/>
        </w:rPr>
        <w:t>porgiamo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distinti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saluti</w:t>
      </w:r>
      <w:proofErr w:type="spellEnd"/>
      <w:r w:rsidRPr="007E0F3B">
        <w:rPr>
          <w:sz w:val="24"/>
          <w:szCs w:val="24"/>
        </w:rPr>
        <w:t>.</w:t>
      </w:r>
    </w:p>
    <w:p w14:paraId="10843729" w14:textId="77777777" w:rsidR="00AB3FC1" w:rsidRDefault="00AB3FC1" w:rsidP="00AB3FC1">
      <w:pPr>
        <w:pStyle w:val="Corpotesto"/>
        <w:jc w:val="right"/>
        <w:rPr>
          <w:sz w:val="24"/>
          <w:szCs w:val="24"/>
        </w:rPr>
      </w:pPr>
    </w:p>
    <w:p w14:paraId="3B44D41F" w14:textId="77777777" w:rsidR="00AB3FC1" w:rsidRDefault="00AB3FC1" w:rsidP="00AB3FC1">
      <w:pPr>
        <w:pStyle w:val="Corpotesto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per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Pr="007E0F3B">
        <w:rPr>
          <w:sz w:val="24"/>
          <w:szCs w:val="24"/>
        </w:rPr>
        <w:t>l</w:t>
      </w:r>
      <w:proofErr w:type="spellEnd"/>
      <w:r w:rsidRPr="007E0F3B">
        <w:rPr>
          <w:sz w:val="24"/>
          <w:szCs w:val="24"/>
        </w:rPr>
        <w:t xml:space="preserve"> </w:t>
      </w:r>
      <w:proofErr w:type="spellStart"/>
      <w:r w:rsidRPr="007E0F3B">
        <w:rPr>
          <w:sz w:val="24"/>
          <w:szCs w:val="24"/>
        </w:rPr>
        <w:t>Comitato</w:t>
      </w:r>
      <w:proofErr w:type="spellEnd"/>
      <w:r w:rsidRPr="007E0F3B">
        <w:rPr>
          <w:sz w:val="24"/>
          <w:szCs w:val="24"/>
        </w:rPr>
        <w:t xml:space="preserve"> di </w:t>
      </w:r>
      <w:proofErr w:type="spellStart"/>
      <w:r w:rsidRPr="007E0F3B">
        <w:rPr>
          <w:sz w:val="24"/>
          <w:szCs w:val="24"/>
        </w:rPr>
        <w:t>gestione</w:t>
      </w:r>
      <w:proofErr w:type="spellEnd"/>
    </w:p>
    <w:p w14:paraId="5A8A73E4" w14:textId="34735E12" w:rsidR="00AB3FC1" w:rsidRDefault="00AB3FC1" w:rsidP="00AB3FC1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proofErr w:type="spellStart"/>
      <w:proofErr w:type="gramStart"/>
      <w:r>
        <w:rPr>
          <w:sz w:val="24"/>
          <w:szCs w:val="24"/>
        </w:rPr>
        <w:t>il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Presidente</w:t>
      </w:r>
      <w:proofErr w:type="spellEnd"/>
    </w:p>
    <w:p w14:paraId="0C8CC860" w14:textId="3753D526" w:rsidR="00AB3FC1" w:rsidRPr="007C3DA2" w:rsidRDefault="00AB3FC1" w:rsidP="00AB3FC1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Marcello </w:t>
      </w:r>
      <w:proofErr w:type="spellStart"/>
      <w:r>
        <w:rPr>
          <w:sz w:val="24"/>
          <w:szCs w:val="24"/>
        </w:rPr>
        <w:t>Schiavo</w:t>
      </w:r>
      <w:proofErr w:type="spellEnd"/>
    </w:p>
    <w:p w14:paraId="0FEFB67D" w14:textId="77777777" w:rsidR="00AB3FC1" w:rsidRDefault="00AB3FC1" w:rsidP="00AB3FC1"/>
    <w:p w14:paraId="6CE70AB9" w14:textId="6956B4E2" w:rsidR="00A04A6D" w:rsidRPr="00A04A6D" w:rsidRDefault="00A04A6D" w:rsidP="00AB3FC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sectPr w:rsidR="00A04A6D" w:rsidRPr="00A04A6D" w:rsidSect="00E63537">
      <w:headerReference w:type="default" r:id="rId9"/>
      <w:footerReference w:type="default" r:id="rId10"/>
      <w:type w:val="continuous"/>
      <w:pgSz w:w="11910" w:h="16840"/>
      <w:pgMar w:top="284" w:right="573" w:bottom="284" w:left="425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7EF43" w14:textId="77777777" w:rsidR="00503E6C" w:rsidRDefault="00503E6C" w:rsidP="004B29F8">
      <w:r>
        <w:separator/>
      </w:r>
    </w:p>
  </w:endnote>
  <w:endnote w:type="continuationSeparator" w:id="0">
    <w:p w14:paraId="6EDB8B90" w14:textId="77777777" w:rsidR="00503E6C" w:rsidRDefault="00503E6C" w:rsidP="004B2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90CB9" w14:textId="5D9AA462" w:rsidR="00674AB6" w:rsidRDefault="00E52FB3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39A427C" wp14:editId="517700A2">
              <wp:simplePos x="0" y="0"/>
              <wp:positionH relativeFrom="page">
                <wp:posOffset>6598285</wp:posOffset>
              </wp:positionH>
              <wp:positionV relativeFrom="page">
                <wp:posOffset>10356849</wp:posOffset>
              </wp:positionV>
              <wp:extent cx="635635" cy="206375"/>
              <wp:effectExtent l="0" t="0" r="24765" b="22225"/>
              <wp:wrapNone/>
              <wp:docPr id="392" name="Casella di testo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25543" w14:textId="44DA568F" w:rsidR="00674AB6" w:rsidRDefault="00E52FB3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t>Pagina</w:t>
                          </w:r>
                          <w:proofErr w:type="spellEnd"/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fldChar w:fldCharType="begin"/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instrText xml:space="preserve"> PAGE </w:instrText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fldChar w:fldCharType="separate"/>
                          </w:r>
                          <w:r w:rsidR="00600F83">
                            <w:rPr>
                              <w:rFonts w:ascii="Times New Roman" w:hAnsi="Times New Roman"/>
                              <w:noProof/>
                              <w:sz w:val="16"/>
                            </w:rPr>
                            <w:t>4</w:t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fldChar w:fldCharType="end"/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t xml:space="preserve"> di </w:t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fldChar w:fldCharType="begin"/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instrText xml:space="preserve"> NUMPAGES </w:instrText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fldChar w:fldCharType="separate"/>
                          </w:r>
                          <w:r w:rsidR="00600F83">
                            <w:rPr>
                              <w:rFonts w:ascii="Times New Roman" w:hAnsi="Times New Roman"/>
                              <w:noProof/>
                              <w:sz w:val="16"/>
                            </w:rPr>
                            <w:t>4</w:t>
                          </w:r>
                          <w:r w:rsidRPr="00E52FB3">
                            <w:rPr>
                              <w:rFonts w:ascii="Times New Roman" w:hAnsi="Times New Roman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A427C" id="_x0000_t202" coordsize="21600,21600" o:spt="202" path="m,l,21600r21600,l21600,xe">
              <v:stroke joinstyle="miter"/>
              <v:path gradientshapeok="t" o:connecttype="rect"/>
            </v:shapetype>
            <v:shape id="Casella di testo 392" o:spid="_x0000_s1029" type="#_x0000_t202" style="position:absolute;margin-left:519.55pt;margin-top:815.5pt;width:50.05pt;height:1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" filled="f" stroked="f">
              <v:textbox inset="0,0,0,0">
                <w:txbxContent>
                  <w:p w14:paraId="3CB25543" w14:textId="44DA568F" w:rsidR="00674AB6" w:rsidRDefault="00E52FB3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 w:rsidRPr="00E52FB3">
                      <w:rPr>
                        <w:rFonts w:ascii="Times New Roman" w:hAnsi="Times New Roman"/>
                        <w:sz w:val="16"/>
                      </w:rPr>
                      <w:t>Pagina</w:t>
                    </w:r>
                    <w:proofErr w:type="spellEnd"/>
                    <w:r w:rsidRPr="00E52FB3"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fldChar w:fldCharType="begin"/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instrText xml:space="preserve"> PAGE </w:instrText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fldChar w:fldCharType="separate"/>
                    </w:r>
                    <w:r w:rsidR="00600F83">
                      <w:rPr>
                        <w:rFonts w:ascii="Times New Roman" w:hAnsi="Times New Roman"/>
                        <w:noProof/>
                        <w:sz w:val="16"/>
                      </w:rPr>
                      <w:t>4</w:t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fldChar w:fldCharType="end"/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t xml:space="preserve"> di </w:t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fldChar w:fldCharType="begin"/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instrText xml:space="preserve"> NUMPAGES </w:instrText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fldChar w:fldCharType="separate"/>
                    </w:r>
                    <w:r w:rsidR="00600F83">
                      <w:rPr>
                        <w:rFonts w:ascii="Times New Roman" w:hAnsi="Times New Roman"/>
                        <w:noProof/>
                        <w:sz w:val="16"/>
                      </w:rPr>
                      <w:t>4</w:t>
                    </w:r>
                    <w:r w:rsidRPr="00E52FB3">
                      <w:rPr>
                        <w:rFonts w:ascii="Times New Roman" w:hAnsi="Times New Roman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04A6D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C6FD716" wp14:editId="72641FE0">
              <wp:simplePos x="0" y="0"/>
              <wp:positionH relativeFrom="page">
                <wp:posOffset>273050</wp:posOffset>
              </wp:positionH>
              <wp:positionV relativeFrom="page">
                <wp:posOffset>10356850</wp:posOffset>
              </wp:positionV>
              <wp:extent cx="1435735" cy="206375"/>
              <wp:effectExtent l="0" t="0" r="12065" b="22225"/>
              <wp:wrapNone/>
              <wp:docPr id="393" name="Casella di testo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B59B4" w14:textId="56243542" w:rsidR="00674AB6" w:rsidRDefault="00036A43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Domanda</w:t>
                          </w:r>
                          <w:proofErr w:type="spellEnd"/>
                          <w:r>
                            <w:rPr>
                              <w:rFonts w:ascii="Arial"/>
                              <w:sz w:val="16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iscrizione</w:t>
                          </w:r>
                          <w:proofErr w:type="spellEnd"/>
                          <w:r>
                            <w:rPr>
                              <w:rFonts w:ascii="Arial"/>
                              <w:sz w:val="16"/>
                            </w:rPr>
                            <w:t xml:space="preserve"> 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6FD716" id="Casella di testo 393" o:spid="_x0000_s1030" type="#_x0000_t202" style="position:absolute;margin-left:21.5pt;margin-top:815.5pt;width:113.05pt;height:1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" filled="f" stroked="f">
              <v:textbox inset="0,0,0,0">
                <w:txbxContent>
                  <w:p w14:paraId="1F2B59B4" w14:textId="56243542" w:rsidR="00674AB6" w:rsidRDefault="00036A43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/>
                        <w:sz w:val="16"/>
                      </w:rPr>
                      <w:t>Domanda</w:t>
                    </w:r>
                    <w:proofErr w:type="spellEnd"/>
                    <w:r>
                      <w:rPr>
                        <w:rFonts w:ascii="Arial"/>
                        <w:sz w:val="16"/>
                      </w:rPr>
                      <w:t xml:space="preserve"> di </w:t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iscrizione</w:t>
                    </w:r>
                    <w:proofErr w:type="spellEnd"/>
                    <w:r>
                      <w:rPr>
                        <w:rFonts w:ascii="Arial"/>
                        <w:sz w:val="16"/>
                      </w:rPr>
                      <w:t xml:space="preserve"> 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29F8"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0132D32" wp14:editId="10A12037">
              <wp:simplePos x="0" y="0"/>
              <wp:positionH relativeFrom="page">
                <wp:posOffset>288290</wp:posOffset>
              </wp:positionH>
              <wp:positionV relativeFrom="page">
                <wp:posOffset>10332085</wp:posOffset>
              </wp:positionV>
              <wp:extent cx="6984365" cy="1270"/>
              <wp:effectExtent l="0" t="0" r="17145" b="17145"/>
              <wp:wrapNone/>
              <wp:docPr id="394" name="Gruppo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4365" cy="1270"/>
                        <a:chOff x="454" y="16271"/>
                        <a:chExt cx="10999" cy="2"/>
                      </a:xfrm>
                    </wpg:grpSpPr>
                    <wps:wsp>
                      <wps:cNvPr id="395" name="Freeform 3"/>
                      <wps:cNvSpPr>
                        <a:spLocks/>
                      </wps:cNvSpPr>
                      <wps:spPr bwMode="auto">
                        <a:xfrm>
                          <a:off x="454" y="16271"/>
                          <a:ext cx="10999" cy="2"/>
                        </a:xfrm>
                        <a:custGeom>
                          <a:avLst/>
                          <a:gdLst>
                            <a:gd name="T0" fmla="+- 0 454 454"/>
                            <a:gd name="T1" fmla="*/ T0 w 10999"/>
                            <a:gd name="T2" fmla="+- 0 11452 454"/>
                            <a:gd name="T3" fmla="*/ T2 w 109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99">
                              <a:moveTo>
                                <a:pt x="0" y="0"/>
                              </a:moveTo>
                              <a:lnTo>
                                <a:pt x="10998" y="0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07EC935C" id="Gruppo 394" o:spid="_x0000_s1026" style="position:absolute;margin-left:22.7pt;margin-top:813.55pt;width:549.95pt;height:.1pt;z-index:-251656192;mso-position-horizontal-relative:page;mso-position-vertical-relative:page" coordorigin="454,16271" coordsize="1099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">
              <v:polyline id="Freeform 3" o:spid="_x0000_s1027" style="position:absolute;visibility:visible;mso-wrap-style:square;v-text-anchor:top" points="454,16271,11452,16271" coordsize="109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yYSwwAA&#10;ANwAAAAPAAAAZHJzL2Rvd25yZXYueG1sRI9Bi8IwFITvwv6H8IS9iKYqLlqNsgiyonjQ1fujebbF&#10;5qU02Zr990YQPA4z8w2zWAVTiZYaV1pWMBwkIIgzq0vOFZx/N/0pCOeRNVaWScE/OVgtPzoLTLW9&#10;85Hak89FhLBLUUHhfZ1K6bKCDLqBrYmjd7WNQR9lk0vd4D3CTSVHSfIlDZYcFwqsaV1Qdjv9GQXT&#10;kQukN4ef9kJ465ld2F93R6U+u+F7DsJT8O/wq73VCsazCTzPxCM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nyYSwwAAANwAAAAPAAAAAAAAAAAAAAAAAJcCAABkcnMvZG93&#10;bnJldi54bWxQSwUGAAAAAAQABAD1AAAAhwMAAAAA&#10;" filled="f" strokeweight=".14pt">
                <v:path arrowok="t" o:connecttype="custom" o:connectlocs="0,0;10998,0" o:connectangles="0,0"/>
              </v:polylin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1243F" w14:textId="77777777" w:rsidR="00503E6C" w:rsidRDefault="00503E6C" w:rsidP="004B29F8">
      <w:r>
        <w:separator/>
      </w:r>
    </w:p>
  </w:footnote>
  <w:footnote w:type="continuationSeparator" w:id="0">
    <w:p w14:paraId="4A41492A" w14:textId="77777777" w:rsidR="00503E6C" w:rsidRDefault="00503E6C" w:rsidP="004B2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4DD07" w14:textId="2183179C" w:rsidR="00674AB6" w:rsidRDefault="00503E6C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 w15:restartNumberingAfterBreak="0">
    <w:nsid w:val="24754F9E"/>
    <w:multiLevelType w:val="hybridMultilevel"/>
    <w:tmpl w:val="42729DE0"/>
    <w:lvl w:ilvl="0" w:tplc="BA2A4D6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912231"/>
    <w:multiLevelType w:val="hybridMultilevel"/>
    <w:tmpl w:val="EF727B1E"/>
    <w:lvl w:ilvl="0" w:tplc="34224540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58134A2"/>
    <w:multiLevelType w:val="hybridMultilevel"/>
    <w:tmpl w:val="C662567C"/>
    <w:lvl w:ilvl="0" w:tplc="3940B0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8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4A"/>
    <w:rsid w:val="00015E12"/>
    <w:rsid w:val="00036A43"/>
    <w:rsid w:val="00063832"/>
    <w:rsid w:val="00071751"/>
    <w:rsid w:val="000855A1"/>
    <w:rsid w:val="000A4413"/>
    <w:rsid w:val="000D3288"/>
    <w:rsid w:val="000D7D3A"/>
    <w:rsid w:val="000E03C6"/>
    <w:rsid w:val="00111F47"/>
    <w:rsid w:val="00145C74"/>
    <w:rsid w:val="001550A8"/>
    <w:rsid w:val="00156610"/>
    <w:rsid w:val="001579C6"/>
    <w:rsid w:val="00184E0E"/>
    <w:rsid w:val="001A0BCD"/>
    <w:rsid w:val="001A2F94"/>
    <w:rsid w:val="001A5A31"/>
    <w:rsid w:val="001B7B80"/>
    <w:rsid w:val="001C3FD1"/>
    <w:rsid w:val="001D35F8"/>
    <w:rsid w:val="001D4617"/>
    <w:rsid w:val="001D5F9C"/>
    <w:rsid w:val="001D6AC9"/>
    <w:rsid w:val="001E2E65"/>
    <w:rsid w:val="001F10E3"/>
    <w:rsid w:val="001F1CB4"/>
    <w:rsid w:val="001F782A"/>
    <w:rsid w:val="00204339"/>
    <w:rsid w:val="00221A6C"/>
    <w:rsid w:val="00237AA6"/>
    <w:rsid w:val="00253E15"/>
    <w:rsid w:val="00291EF3"/>
    <w:rsid w:val="002E2F72"/>
    <w:rsid w:val="002E458D"/>
    <w:rsid w:val="002E4672"/>
    <w:rsid w:val="002F516F"/>
    <w:rsid w:val="002F6284"/>
    <w:rsid w:val="003075DF"/>
    <w:rsid w:val="003114F6"/>
    <w:rsid w:val="00326ADB"/>
    <w:rsid w:val="003427CE"/>
    <w:rsid w:val="003532C1"/>
    <w:rsid w:val="0039772A"/>
    <w:rsid w:val="003A6A7F"/>
    <w:rsid w:val="003D4A6D"/>
    <w:rsid w:val="003D6D52"/>
    <w:rsid w:val="003D6FCD"/>
    <w:rsid w:val="00411BAB"/>
    <w:rsid w:val="004310D3"/>
    <w:rsid w:val="004674B6"/>
    <w:rsid w:val="00487A5C"/>
    <w:rsid w:val="004965BC"/>
    <w:rsid w:val="004A3F86"/>
    <w:rsid w:val="004B29F8"/>
    <w:rsid w:val="004B6254"/>
    <w:rsid w:val="004E75F0"/>
    <w:rsid w:val="004F195F"/>
    <w:rsid w:val="00503E6C"/>
    <w:rsid w:val="005076D5"/>
    <w:rsid w:val="005247F1"/>
    <w:rsid w:val="00534673"/>
    <w:rsid w:val="005352D9"/>
    <w:rsid w:val="005369F5"/>
    <w:rsid w:val="00544D1D"/>
    <w:rsid w:val="00561AD1"/>
    <w:rsid w:val="00564ABC"/>
    <w:rsid w:val="00572DC7"/>
    <w:rsid w:val="005E707B"/>
    <w:rsid w:val="00600F83"/>
    <w:rsid w:val="006069C4"/>
    <w:rsid w:val="00637CEE"/>
    <w:rsid w:val="00650167"/>
    <w:rsid w:val="00655B07"/>
    <w:rsid w:val="00656750"/>
    <w:rsid w:val="00667B3D"/>
    <w:rsid w:val="00695077"/>
    <w:rsid w:val="006A4ADC"/>
    <w:rsid w:val="006D4648"/>
    <w:rsid w:val="006E0E85"/>
    <w:rsid w:val="006E25F9"/>
    <w:rsid w:val="0070729C"/>
    <w:rsid w:val="00724EC4"/>
    <w:rsid w:val="00742CB4"/>
    <w:rsid w:val="00743AFE"/>
    <w:rsid w:val="0076009B"/>
    <w:rsid w:val="00761041"/>
    <w:rsid w:val="00776223"/>
    <w:rsid w:val="00780B52"/>
    <w:rsid w:val="007971E5"/>
    <w:rsid w:val="007C0690"/>
    <w:rsid w:val="007C29A1"/>
    <w:rsid w:val="007D06B5"/>
    <w:rsid w:val="007D627B"/>
    <w:rsid w:val="007E1595"/>
    <w:rsid w:val="007F24BC"/>
    <w:rsid w:val="00807C17"/>
    <w:rsid w:val="008433B7"/>
    <w:rsid w:val="008513E8"/>
    <w:rsid w:val="00851F4F"/>
    <w:rsid w:val="0087480F"/>
    <w:rsid w:val="008C1E52"/>
    <w:rsid w:val="008E75A3"/>
    <w:rsid w:val="008E7D2C"/>
    <w:rsid w:val="009004F2"/>
    <w:rsid w:val="009019A1"/>
    <w:rsid w:val="009040CB"/>
    <w:rsid w:val="00922C3B"/>
    <w:rsid w:val="00936D42"/>
    <w:rsid w:val="00944223"/>
    <w:rsid w:val="0096254B"/>
    <w:rsid w:val="00962EA3"/>
    <w:rsid w:val="009746ED"/>
    <w:rsid w:val="00975D84"/>
    <w:rsid w:val="009766FC"/>
    <w:rsid w:val="009850D0"/>
    <w:rsid w:val="00986BE0"/>
    <w:rsid w:val="009A7AF4"/>
    <w:rsid w:val="009C235D"/>
    <w:rsid w:val="009D76D6"/>
    <w:rsid w:val="00A04A6D"/>
    <w:rsid w:val="00A055F3"/>
    <w:rsid w:val="00A22FF0"/>
    <w:rsid w:val="00A32A7E"/>
    <w:rsid w:val="00A417A4"/>
    <w:rsid w:val="00A73F09"/>
    <w:rsid w:val="00A8087C"/>
    <w:rsid w:val="00AA7E34"/>
    <w:rsid w:val="00AB3FC1"/>
    <w:rsid w:val="00AC4A8F"/>
    <w:rsid w:val="00AE1C12"/>
    <w:rsid w:val="00AF18BA"/>
    <w:rsid w:val="00AF3AFA"/>
    <w:rsid w:val="00B031FA"/>
    <w:rsid w:val="00B07D53"/>
    <w:rsid w:val="00B532C9"/>
    <w:rsid w:val="00B607B6"/>
    <w:rsid w:val="00B63F88"/>
    <w:rsid w:val="00B64EB2"/>
    <w:rsid w:val="00B73035"/>
    <w:rsid w:val="00B732E7"/>
    <w:rsid w:val="00B74625"/>
    <w:rsid w:val="00BB0191"/>
    <w:rsid w:val="00BB584A"/>
    <w:rsid w:val="00BC32E7"/>
    <w:rsid w:val="00BC4876"/>
    <w:rsid w:val="00BC7671"/>
    <w:rsid w:val="00BE0FAC"/>
    <w:rsid w:val="00BF4537"/>
    <w:rsid w:val="00C00C54"/>
    <w:rsid w:val="00C12DFE"/>
    <w:rsid w:val="00C37F97"/>
    <w:rsid w:val="00C61B6D"/>
    <w:rsid w:val="00C62928"/>
    <w:rsid w:val="00C757AB"/>
    <w:rsid w:val="00C80858"/>
    <w:rsid w:val="00C811B9"/>
    <w:rsid w:val="00C819F4"/>
    <w:rsid w:val="00C92CC6"/>
    <w:rsid w:val="00C9304B"/>
    <w:rsid w:val="00CB072C"/>
    <w:rsid w:val="00CC0EF0"/>
    <w:rsid w:val="00CD2241"/>
    <w:rsid w:val="00CF24E7"/>
    <w:rsid w:val="00D35EF9"/>
    <w:rsid w:val="00D764E5"/>
    <w:rsid w:val="00D804BA"/>
    <w:rsid w:val="00D87372"/>
    <w:rsid w:val="00D90B3E"/>
    <w:rsid w:val="00DD544D"/>
    <w:rsid w:val="00E10361"/>
    <w:rsid w:val="00E171ED"/>
    <w:rsid w:val="00E17501"/>
    <w:rsid w:val="00E2324C"/>
    <w:rsid w:val="00E4462E"/>
    <w:rsid w:val="00E52FB3"/>
    <w:rsid w:val="00E63537"/>
    <w:rsid w:val="00E64885"/>
    <w:rsid w:val="00E87B11"/>
    <w:rsid w:val="00EA0BC5"/>
    <w:rsid w:val="00EA2BE6"/>
    <w:rsid w:val="00ED4895"/>
    <w:rsid w:val="00ED7152"/>
    <w:rsid w:val="00EE47DC"/>
    <w:rsid w:val="00EE65B5"/>
    <w:rsid w:val="00EF4B38"/>
    <w:rsid w:val="00EF6571"/>
    <w:rsid w:val="00EF7289"/>
    <w:rsid w:val="00F012A5"/>
    <w:rsid w:val="00F045AE"/>
    <w:rsid w:val="00F17B67"/>
    <w:rsid w:val="00F239EF"/>
    <w:rsid w:val="00F33656"/>
    <w:rsid w:val="00F354E3"/>
    <w:rsid w:val="00F53921"/>
    <w:rsid w:val="00F704BB"/>
    <w:rsid w:val="00F87070"/>
    <w:rsid w:val="00F961C4"/>
    <w:rsid w:val="00FB65E6"/>
    <w:rsid w:val="00F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E32A2"/>
  <w15:chartTrackingRefBased/>
  <w15:docId w15:val="{669F2733-A449-45C4-BE3C-15ABDBCE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4B29F8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Titolo1">
    <w:name w:val="heading 1"/>
    <w:basedOn w:val="Normale"/>
    <w:link w:val="Titolo1Carattere"/>
    <w:uiPriority w:val="1"/>
    <w:qFormat/>
    <w:rsid w:val="004B29F8"/>
    <w:pPr>
      <w:spacing w:before="106"/>
      <w:ind w:left="170"/>
      <w:outlineLvl w:val="0"/>
    </w:pPr>
    <w:rPr>
      <w:rFonts w:ascii="Arial" w:eastAsia="Arial" w:hAnsi="Arial"/>
      <w:b/>
      <w:bCs/>
    </w:rPr>
  </w:style>
  <w:style w:type="paragraph" w:styleId="Titolo2">
    <w:name w:val="heading 2"/>
    <w:basedOn w:val="Normale"/>
    <w:link w:val="Titolo2Carattere"/>
    <w:uiPriority w:val="1"/>
    <w:qFormat/>
    <w:rsid w:val="004B29F8"/>
    <w:pPr>
      <w:outlineLvl w:val="1"/>
    </w:pPr>
    <w:rPr>
      <w:rFonts w:ascii="Arial" w:eastAsia="Arial" w:hAnsi="Ari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04A6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4B29F8"/>
    <w:rPr>
      <w:rFonts w:ascii="Arial" w:eastAsia="Arial" w:hAnsi="Arial" w:cs="Times New Roman"/>
      <w:b/>
      <w:bCs/>
      <w:sz w:val="22"/>
      <w:szCs w:val="2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1"/>
    <w:rsid w:val="004B29F8"/>
    <w:rPr>
      <w:rFonts w:ascii="Arial" w:eastAsia="Arial" w:hAnsi="Arial" w:cs="Times New Roman"/>
      <w:sz w:val="22"/>
      <w:szCs w:val="22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4B29F8"/>
    <w:pPr>
      <w:ind w:left="170"/>
    </w:pPr>
    <w:rPr>
      <w:rFonts w:ascii="Arial" w:eastAsia="Arial" w:hAnsi="Arial"/>
      <w:sz w:val="12"/>
      <w:szCs w:val="1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29F8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e"/>
    <w:uiPriority w:val="1"/>
    <w:qFormat/>
    <w:rsid w:val="004B29F8"/>
  </w:style>
  <w:style w:type="paragraph" w:styleId="Intestazione">
    <w:name w:val="header"/>
    <w:basedOn w:val="Normale"/>
    <w:link w:val="IntestazioneCarattere"/>
    <w:uiPriority w:val="99"/>
    <w:unhideWhenUsed/>
    <w:rsid w:val="004B29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29F8"/>
    <w:rPr>
      <w:rFonts w:ascii="Calibri" w:eastAsia="Calibri" w:hAnsi="Calibri" w:cs="Times New Roman"/>
      <w:sz w:val="22"/>
      <w:szCs w:val="22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4B29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29F8"/>
    <w:rPr>
      <w:rFonts w:ascii="Calibri" w:eastAsia="Calibri" w:hAnsi="Calibri" w:cs="Times New Roman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4B29F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50D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50D0"/>
    <w:rPr>
      <w:rFonts w:ascii="Segoe UI" w:eastAsia="Calibri" w:hAnsi="Segoe UI" w:cs="Segoe UI"/>
      <w:sz w:val="18"/>
      <w:szCs w:val="18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EA0BC5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04A6D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n-US"/>
    </w:rPr>
  </w:style>
  <w:style w:type="paragraph" w:customStyle="1" w:styleId="Corpodeltesto31">
    <w:name w:val="Corpo del testo 31"/>
    <w:basedOn w:val="Normale"/>
    <w:rsid w:val="00A04A6D"/>
    <w:pPr>
      <w:widowControl/>
      <w:suppressAutoHyphens/>
      <w:jc w:val="center"/>
    </w:pPr>
    <w:rPr>
      <w:rFonts w:ascii="Arial" w:eastAsia="Times New Roman" w:hAnsi="Arial"/>
      <w:szCs w:val="20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i\modulistica%20alunni\SCHEDA%20BAMBIN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51D8-D987-42B0-9450-4546B819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SCHEDA BAMBINO.dotx</Template>
  <TotalTime>10</TotalTime>
  <Pages>4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</cp:revision>
  <cp:lastPrinted>2022-01-10T07:31:00Z</cp:lastPrinted>
  <dcterms:created xsi:type="dcterms:W3CDTF">2021-11-30T10:17:00Z</dcterms:created>
  <dcterms:modified xsi:type="dcterms:W3CDTF">2022-01-10T07:37:00Z</dcterms:modified>
</cp:coreProperties>
</file>